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F09A" w14:textId="36131D69" w:rsidR="00842CC8" w:rsidRPr="00CF62F2" w:rsidRDefault="00842CC8" w:rsidP="00842CC8">
      <w:pPr>
        <w:ind w:left="720" w:firstLine="720"/>
        <w:rPr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DAHLSKE </w:t>
      </w:r>
      <w:proofErr w:type="spellStart"/>
      <w:r>
        <w:rPr>
          <w:rFonts w:ascii="Arial" w:hAnsi="Arial" w:cs="Arial"/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vgs</w:t>
      </w:r>
      <w:proofErr w:type="spellEnd"/>
      <w:r w:rsidRPr="00CF62F2">
        <w:rPr>
          <w:rFonts w:ascii="Arial" w:hAnsi="Arial" w:cs="Arial"/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Arial" w:hAnsi="Arial" w:cs="Arial"/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br/>
        <w:t xml:space="preserve">  </w:t>
      </w:r>
      <w:r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Å</w:t>
      </w:r>
      <w:r w:rsidRPr="0059699E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pen skole 2</w:t>
      </w:r>
      <w:r w:rsidR="00B6150B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2</w:t>
      </w:r>
      <w:r w:rsidRPr="0059699E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.10.2</w:t>
      </w:r>
      <w:r w:rsidR="00B6150B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664EE35" w14:textId="12103A03" w:rsidR="00842CC8" w:rsidRDefault="00842CC8" w:rsidP="00842CC8"/>
    <w:p w14:paraId="6237D580" w14:textId="3D34A656" w:rsidR="00B86F07" w:rsidRDefault="00842CC8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9699E">
        <w:rPr>
          <w:sz w:val="44"/>
          <w:szCs w:val="44"/>
        </w:rPr>
        <w:tab/>
      </w:r>
      <w:r w:rsidRPr="0059699E">
        <w:rPr>
          <w:sz w:val="44"/>
          <w:szCs w:val="44"/>
        </w:rPr>
        <w:tab/>
      </w:r>
      <w: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Kl. 17.00-19.00</w:t>
      </w:r>
      <w:r w:rsidRPr="0059699E"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:</w:t>
      </w:r>
    </w:p>
    <w:p w14:paraId="1E610835" w14:textId="3D26C176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7052C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2D3274B" wp14:editId="3CFAA8C9">
                <wp:simplePos x="0" y="0"/>
                <wp:positionH relativeFrom="column">
                  <wp:posOffset>933828</wp:posOffset>
                </wp:positionH>
                <wp:positionV relativeFrom="paragraph">
                  <wp:posOffset>291330</wp:posOffset>
                </wp:positionV>
                <wp:extent cx="5382260" cy="6393815"/>
                <wp:effectExtent l="0" t="0" r="27940" b="2603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2260" cy="6393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2A55B" w14:textId="1E0657AF" w:rsidR="00B86F07" w:rsidRDefault="00B86F07" w:rsidP="0065408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CF2DA4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>Hei alle sammen</w:t>
                            </w:r>
                            <w:r w:rsidRPr="00CF2DA4">
                              <w:rPr>
                                <w:rFonts w:ascii="Wingdings" w:eastAsia="Wingdings" w:hAnsi="Wingdings" w:cs="Wingdings"/>
                                <w:color w:val="000000"/>
                                <w:sz w:val="44"/>
                                <w:szCs w:val="44"/>
                              </w:rPr>
                              <w:t>J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>Dahlske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>vgs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 xml:space="preserve"> ønsker å invitere alle 10.trinns elever med sine foresatte til å ÅPEN SKOLE torsdag 2</w:t>
                            </w:r>
                            <w:r w:rsidR="00B6150B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>.10.2</w:t>
                            </w:r>
                            <w:r w:rsidR="00B6150B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65408D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  <w:t>fra kl.17-19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br/>
                              <w:t xml:space="preserve">Det </w:t>
                            </w:r>
                            <w:r w:rsidR="0065408D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 xml:space="preserve">oppfordres på det sterkeste at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>e</w:t>
                            </w:r>
                            <w:r w:rsidRPr="00776B20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>leve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>ne stiller</w:t>
                            </w:r>
                            <w:r w:rsidRPr="00776B20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 xml:space="preserve"> </w:t>
                            </w:r>
                            <w:r w:rsidRPr="00776B2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>med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 xml:space="preserve"> sine</w:t>
                            </w:r>
                            <w:r w:rsidRPr="00776B2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 xml:space="preserve"> </w:t>
                            </w:r>
                            <w:r w:rsidRPr="006540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>foresatte</w:t>
                            </w:r>
                            <w:r w:rsidR="0065408D" w:rsidRPr="0065408D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 xml:space="preserve"> denne </w:t>
                            </w:r>
                            <w:r w:rsidR="00EE033C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>kvelden</w:t>
                            </w:r>
                            <w:r w:rsidR="0065408D" w:rsidRPr="0065408D"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  <w:highlight w:val="yellow"/>
                              </w:rPr>
                              <w:t>.</w:t>
                            </w:r>
                          </w:p>
                          <w:p w14:paraId="165E76BE" w14:textId="77777777" w:rsidR="00B86F07" w:rsidRDefault="00B86F07" w:rsidP="00B86F07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40FE130B" w14:textId="52D2147C" w:rsidR="00B86F07" w:rsidRPr="0071799E" w:rsidRDefault="006F7D5B" w:rsidP="006F7D5B">
                            <w:pPr>
                              <w:ind w:firstLine="72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  <w:szCs w:val="36"/>
                              </w:rPr>
                              <w:t>PROGRAM FOR KVELDEN: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EB339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Pr</w:t>
                            </w:r>
                            <w:r w:rsidR="00B86F07" w:rsidRPr="006540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esentasjon</w:t>
                            </w:r>
                            <w:r w:rsidR="00EB339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er</w:t>
                            </w:r>
                            <w:r w:rsidR="00B86F07" w:rsidRPr="0065408D"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5408D" w:rsidRPr="0065408D"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fra alle </w:t>
                            </w:r>
                            <w:r w:rsidR="0065408D" w:rsidRPr="006540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våre programområder</w:t>
                            </w:r>
                            <w:r w:rsidR="00EE033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.</w:t>
                            </w:r>
                            <w:r w:rsidR="0065408D" w:rsidRPr="0065408D"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57615"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B86F07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>(</w:t>
                            </w:r>
                            <w:r w:rsidR="0065408D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Se </w:t>
                            </w:r>
                            <w:r w:rsidR="00A57615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>bak for mer informasjon om t</w:t>
                            </w:r>
                            <w:r w:rsidR="00B86F07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>idspunkt</w:t>
                            </w:r>
                            <w:r w:rsidR="00A57615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 og rom.</w:t>
                            </w:r>
                            <w:r w:rsidR="00B86F07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>)</w:t>
                            </w:r>
                            <w:r w:rsidR="00EE033C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="00EE033C"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FB4C0E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I «Gata» vår vil </w:t>
                            </w:r>
                            <w:r w:rsidR="00EB3398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dessuten </w:t>
                            </w:r>
                            <w:r w:rsidR="00FB4C0E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ulike </w:t>
                            </w:r>
                            <w:r w:rsidR="00FB4C0E" w:rsidRPr="0071799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opplæringskontor</w:t>
                            </w:r>
                            <w:r w:rsidR="00EE033C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 ha stands, og d</w:t>
                            </w:r>
                            <w:r w:rsidR="00A57615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et </w:t>
                            </w:r>
                            <w:r w:rsidR="00B86F07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>mulighet</w:t>
                            </w:r>
                            <w:r w:rsidR="00A57615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>er</w:t>
                            </w:r>
                            <w:r w:rsidR="00B86F07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 xml:space="preserve"> for å se både fellesareal og ulike spesialrom knyttet til våre yrkesfag. </w:t>
                            </w:r>
                            <w:r w:rsidR="00EE033C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="00B86F07" w:rsidRPr="0071799E">
                              <w:rPr>
                                <w:rFonts w:ascii="Arial" w:eastAsia="Times New Roman" w:hAnsi="Arial" w:cs="Arial"/>
                                <w:color w:val="000000"/>
                                <w:sz w:val="32"/>
                                <w:szCs w:val="32"/>
                              </w:rPr>
                              <w:t>Kvelden vil gi muligheter for en god prat med faglærere og andre representanter knyttet til de ulike opplæringskontorene.</w:t>
                            </w:r>
                          </w:p>
                          <w:p w14:paraId="6E2D536D" w14:textId="77777777" w:rsidR="00B86F07" w:rsidRPr="0065408D" w:rsidRDefault="00B86F07" w:rsidP="0065408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3274B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73.55pt;margin-top:22.95pt;width:423.8pt;height:503.4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">
                <v:textbox>
                  <w:txbxContent>
                    <w:p w14:paraId="7012A55B" w14:textId="1E0657AF" w:rsidR="00B86F07" w:rsidRDefault="00B86F07" w:rsidP="0065408D">
                      <w:pPr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</w:pPr>
                      <w:r w:rsidRPr="00CF2DA4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>Hei alle sammen</w:t>
                      </w:r>
                      <w:r w:rsidRPr="00CF2DA4">
                        <w:rPr>
                          <w:rFonts w:ascii="Wingdings" w:eastAsia="Wingdings" w:hAnsi="Wingdings" w:cs="Wingdings"/>
                          <w:color w:val="000000"/>
                          <w:sz w:val="44"/>
                          <w:szCs w:val="44"/>
                        </w:rPr>
                        <w:t>J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br/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>Dahlske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>vgs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 xml:space="preserve"> ønsker å invitere alle 10.trinns elever med sine foresatte til å ÅPEN SKOLE torsdag 2</w:t>
                      </w:r>
                      <w:r w:rsidR="00B6150B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>.10.2</w:t>
                      </w:r>
                      <w:r w:rsidR="00B6150B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>6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 xml:space="preserve"> </w:t>
                      </w:r>
                      <w:r w:rsidR="0065408D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  <w:t>fra kl.17-19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br/>
                        <w:t xml:space="preserve">Det </w:t>
                      </w:r>
                      <w:r w:rsidR="0065408D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 xml:space="preserve">oppfordres på det sterkeste at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>e</w:t>
                      </w:r>
                      <w:r w:rsidRPr="00776B20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>leve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>ne stiller</w:t>
                      </w:r>
                      <w:r w:rsidRPr="00776B20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 xml:space="preserve"> </w:t>
                      </w:r>
                      <w:r w:rsidRPr="00776B2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4"/>
                          <w:szCs w:val="44"/>
                          <w:highlight w:val="yellow"/>
                        </w:rPr>
                        <w:t>med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4"/>
                          <w:szCs w:val="44"/>
                          <w:highlight w:val="yellow"/>
                        </w:rPr>
                        <w:t xml:space="preserve"> sine</w:t>
                      </w:r>
                      <w:r w:rsidRPr="00776B2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4"/>
                          <w:szCs w:val="44"/>
                          <w:highlight w:val="yellow"/>
                        </w:rPr>
                        <w:t xml:space="preserve"> </w:t>
                      </w:r>
                      <w:r w:rsidRPr="0065408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44"/>
                          <w:szCs w:val="44"/>
                          <w:highlight w:val="yellow"/>
                        </w:rPr>
                        <w:t>foresatte</w:t>
                      </w:r>
                      <w:r w:rsidR="0065408D" w:rsidRPr="0065408D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 xml:space="preserve"> denne </w:t>
                      </w:r>
                      <w:r w:rsidR="00EE033C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>kvelden</w:t>
                      </w:r>
                      <w:r w:rsidR="0065408D" w:rsidRPr="0065408D"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  <w:highlight w:val="yellow"/>
                        </w:rPr>
                        <w:t>.</w:t>
                      </w:r>
                    </w:p>
                    <w:p w14:paraId="165E76BE" w14:textId="77777777" w:rsidR="00B86F07" w:rsidRDefault="00B86F07" w:rsidP="00B86F07">
                      <w:pPr>
                        <w:rPr>
                          <w:rFonts w:ascii="Arial" w:eastAsia="Times New Roman" w:hAnsi="Arial" w:cs="Arial"/>
                          <w:color w:val="000000"/>
                          <w:sz w:val="44"/>
                          <w:szCs w:val="44"/>
                        </w:rPr>
                      </w:pPr>
                    </w:p>
                    <w:p w14:paraId="40FE130B" w14:textId="52D2147C" w:rsidR="00B86F07" w:rsidRPr="0071799E" w:rsidRDefault="006F7D5B" w:rsidP="006F7D5B">
                      <w:pPr>
                        <w:ind w:firstLine="72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36"/>
                          <w:szCs w:val="36"/>
                        </w:rPr>
                        <w:t>PROGRAM FOR KVELDEN: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36"/>
                          <w:szCs w:val="36"/>
                        </w:rPr>
                        <w:br/>
                      </w:r>
                      <w:r w:rsidR="00EB339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Pr</w:t>
                      </w:r>
                      <w:r w:rsidR="00B86F07" w:rsidRPr="0065408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esentasjon</w:t>
                      </w:r>
                      <w:r w:rsidR="00EB339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er</w:t>
                      </w:r>
                      <w:r w:rsidR="00B86F07" w:rsidRPr="0065408D">
                        <w:rPr>
                          <w:rFonts w:ascii="Arial" w:eastAsia="Times New Roman" w:hAnsi="Arial" w:cs="Arial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65408D" w:rsidRPr="0065408D">
                        <w:rPr>
                          <w:rFonts w:ascii="Arial" w:eastAsia="Times New Roman" w:hAnsi="Arial" w:cs="Arial"/>
                          <w:color w:val="000000"/>
                          <w:sz w:val="36"/>
                          <w:szCs w:val="36"/>
                        </w:rPr>
                        <w:t xml:space="preserve">fra alle </w:t>
                      </w:r>
                      <w:r w:rsidR="0065408D" w:rsidRPr="0065408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våre programområder</w:t>
                      </w:r>
                      <w:r w:rsidR="00EE033C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.</w:t>
                      </w:r>
                      <w:r w:rsidR="0065408D" w:rsidRPr="0065408D">
                        <w:rPr>
                          <w:rFonts w:ascii="Arial" w:eastAsia="Times New Roman" w:hAnsi="Arial" w:cs="Arial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A57615">
                        <w:rPr>
                          <w:rFonts w:ascii="Arial" w:eastAsia="Times New Roman" w:hAnsi="Arial" w:cs="Arial"/>
                          <w:color w:val="000000"/>
                          <w:sz w:val="36"/>
                          <w:szCs w:val="36"/>
                        </w:rPr>
                        <w:br/>
                      </w:r>
                      <w:r w:rsidR="00B86F07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>(</w:t>
                      </w:r>
                      <w:r w:rsidR="0065408D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Se </w:t>
                      </w:r>
                      <w:r w:rsidR="00A57615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>bak for mer informasjon om t</w:t>
                      </w:r>
                      <w:r w:rsidR="00B86F07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>idspunkt</w:t>
                      </w:r>
                      <w:r w:rsidR="00A57615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 og rom.</w:t>
                      </w:r>
                      <w:r w:rsidR="00B86F07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>)</w:t>
                      </w:r>
                      <w:r w:rsidR="00EE033C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EE033C">
                        <w:rPr>
                          <w:rFonts w:ascii="Arial" w:eastAsia="Times New Roman" w:hAnsi="Arial" w:cs="Arial"/>
                          <w:color w:val="000000"/>
                          <w:sz w:val="36"/>
                          <w:szCs w:val="36"/>
                        </w:rPr>
                        <w:br/>
                      </w:r>
                      <w:r w:rsidR="00FB4C0E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I «Gata» vår vil </w:t>
                      </w:r>
                      <w:r w:rsidR="00EB3398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dessuten </w:t>
                      </w:r>
                      <w:r w:rsidR="00FB4C0E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ulike </w:t>
                      </w:r>
                      <w:r w:rsidR="00FB4C0E" w:rsidRPr="0071799E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opplæringskontor</w:t>
                      </w:r>
                      <w:r w:rsidR="00EE033C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 ha stands, og d</w:t>
                      </w:r>
                      <w:r w:rsidR="00A57615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et </w:t>
                      </w:r>
                      <w:r w:rsidR="00B86F07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>mulighet</w:t>
                      </w:r>
                      <w:r w:rsidR="00A57615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>er</w:t>
                      </w:r>
                      <w:r w:rsidR="00B86F07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 xml:space="preserve"> for å se både fellesareal og ulike spesialrom knyttet til våre yrkesfag. </w:t>
                      </w:r>
                      <w:r w:rsidR="00EE033C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B86F07" w:rsidRPr="0071799E">
                        <w:rPr>
                          <w:rFonts w:ascii="Arial" w:eastAsia="Times New Roman" w:hAnsi="Arial" w:cs="Arial"/>
                          <w:color w:val="000000"/>
                          <w:sz w:val="32"/>
                          <w:szCs w:val="32"/>
                        </w:rPr>
                        <w:t>Kvelden vil gi muligheter for en god prat med faglærere og andre representanter knyttet til de ulike opplæringskontorene.</w:t>
                      </w:r>
                    </w:p>
                    <w:p w14:paraId="6E2D536D" w14:textId="77777777" w:rsidR="00B86F07" w:rsidRPr="0065408D" w:rsidRDefault="00B86F07" w:rsidP="0065408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FE2D44" w14:textId="4450DA70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43617F2A" w14:textId="3172231F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6C34745B" w14:textId="7C47E2C9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1EF7D30F" w14:textId="4318F8F8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5FE25CDB" w14:textId="1986B667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51A39D36" w14:textId="0E292D72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15214934" w14:textId="7B2A895F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041BC8D" w14:textId="554AAFC6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1E51C22C" w14:textId="5CC1264F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307740">
        <w:rPr>
          <w:noProof/>
          <w:sz w:val="64"/>
          <w:szCs w:val="64"/>
        </w:rPr>
        <w:drawing>
          <wp:anchor distT="0" distB="0" distL="114300" distR="114300" simplePos="0" relativeHeight="251658242" behindDoc="0" locked="0" layoutInCell="1" allowOverlap="1" wp14:anchorId="0BFBB998" wp14:editId="7795F02E">
            <wp:simplePos x="0" y="0"/>
            <wp:positionH relativeFrom="column">
              <wp:posOffset>-6549951</wp:posOffset>
            </wp:positionH>
            <wp:positionV relativeFrom="paragraph">
              <wp:posOffset>613971</wp:posOffset>
            </wp:positionV>
            <wp:extent cx="13535256" cy="903585"/>
            <wp:effectExtent l="10478" t="0" r="952" b="953"/>
            <wp:wrapNone/>
            <wp:docPr id="1" name="Bilde 1" descr="Et bilde som inneholder programvare, Multimedieprogramvare, Dataikon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programvare, Multimedieprogramvare, Dataikon, tekst&#10;&#10;Automatisk generert beskrivelse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3" t="29212" r="56272" b="23928"/>
                    <a:stretch/>
                  </pic:blipFill>
                  <pic:spPr bwMode="auto">
                    <a:xfrm rot="16200000">
                      <a:off x="0" y="0"/>
                      <a:ext cx="13535256" cy="903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8715D3C" w14:textId="64F77328" w:rsidR="00B86F07" w:rsidRDefault="00B86F07" w:rsidP="0077489F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130673AF" w14:textId="3F35C31E" w:rsidR="00B86F07" w:rsidRPr="00CF62F2" w:rsidRDefault="00B86F07" w:rsidP="00B86F07">
      <w:pPr>
        <w:ind w:left="720" w:firstLine="720"/>
        <w:rPr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CF62F2">
        <w:rPr>
          <w:rFonts w:ascii="Arial" w:hAnsi="Arial" w:cs="Arial"/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Romplan </w:t>
      </w:r>
      <w:r>
        <w:rPr>
          <w:rFonts w:ascii="Arial" w:hAnsi="Arial" w:cs="Arial"/>
          <w:color w:val="31849B" w:themeColor="accent5" w:themeShade="BF"/>
          <w:sz w:val="104"/>
          <w:szCs w:val="10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br/>
        <w:t xml:space="preserve">  </w:t>
      </w:r>
      <w:r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Å</w:t>
      </w:r>
      <w:r w:rsidRPr="0059699E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pen skole 2</w:t>
      </w:r>
      <w:r w:rsidR="00B6150B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2</w:t>
      </w:r>
      <w:r w:rsidRPr="0059699E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.10.2</w:t>
      </w:r>
      <w:r w:rsidR="00B6150B">
        <w:rPr>
          <w:rFonts w:ascii="Arial" w:hAnsi="Arial" w:cs="Arial"/>
          <w:color w:val="31849B" w:themeColor="accent5" w:themeShade="BF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7990AE6D" w14:textId="77777777" w:rsidR="00B86F07" w:rsidRDefault="00B86F07" w:rsidP="00B86F07"/>
    <w:p w14:paraId="3E809218" w14:textId="77777777" w:rsidR="00B86F07" w:rsidRDefault="00B86F07" w:rsidP="00B86F07"/>
    <w:p w14:paraId="65717E5B" w14:textId="57C43328" w:rsidR="00B86F07" w:rsidRDefault="00B86F07" w:rsidP="00B86F07"/>
    <w:tbl>
      <w:tblPr>
        <w:tblStyle w:val="Tabellrutenett"/>
        <w:tblW w:w="0" w:type="auto"/>
        <w:tblInd w:w="1837" w:type="dxa"/>
        <w:tblLook w:val="04A0" w:firstRow="1" w:lastRow="0" w:firstColumn="1" w:lastColumn="0" w:noHBand="0" w:noVBand="1"/>
      </w:tblPr>
      <w:tblGrid>
        <w:gridCol w:w="5246"/>
        <w:gridCol w:w="3373"/>
      </w:tblGrid>
      <w:tr w:rsidR="008D1008" w:rsidRPr="008D1008" w14:paraId="27B8E743" w14:textId="77777777" w:rsidTr="00401D41">
        <w:trPr>
          <w:trHeight w:val="687"/>
        </w:trPr>
        <w:tc>
          <w:tcPr>
            <w:tcW w:w="5246" w:type="dxa"/>
          </w:tcPr>
          <w:p w14:paraId="4E094884" w14:textId="77777777" w:rsidR="00B86F07" w:rsidRPr="001E0977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1E0977">
              <w:rPr>
                <w:rFonts w:ascii="Arial" w:hAnsi="Arial" w:cs="Arial"/>
                <w:sz w:val="44"/>
                <w:szCs w:val="44"/>
              </w:rPr>
              <w:t>Studiespesialiserende</w:t>
            </w:r>
          </w:p>
        </w:tc>
        <w:tc>
          <w:tcPr>
            <w:tcW w:w="3373" w:type="dxa"/>
          </w:tcPr>
          <w:p w14:paraId="552FD987" w14:textId="5030A69A" w:rsidR="00B86F07" w:rsidRPr="001E0977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1E0977">
              <w:rPr>
                <w:rFonts w:ascii="Arial" w:hAnsi="Arial" w:cs="Arial"/>
                <w:sz w:val="44"/>
                <w:szCs w:val="44"/>
              </w:rPr>
              <w:t>A.2.023</w:t>
            </w:r>
          </w:p>
        </w:tc>
      </w:tr>
      <w:tr w:rsidR="008D1008" w:rsidRPr="008D1008" w14:paraId="7D596610" w14:textId="77777777" w:rsidTr="00401D41">
        <w:trPr>
          <w:trHeight w:val="712"/>
        </w:trPr>
        <w:tc>
          <w:tcPr>
            <w:tcW w:w="5246" w:type="dxa"/>
          </w:tcPr>
          <w:p w14:paraId="7B8CB94C" w14:textId="77777777" w:rsidR="00B86F07" w:rsidRPr="009731EF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9731EF">
              <w:rPr>
                <w:rFonts w:ascii="Arial" w:hAnsi="Arial" w:cs="Arial"/>
                <w:sz w:val="44"/>
                <w:szCs w:val="44"/>
              </w:rPr>
              <w:t>Teknologi og industrifag</w:t>
            </w:r>
          </w:p>
        </w:tc>
        <w:tc>
          <w:tcPr>
            <w:tcW w:w="3373" w:type="dxa"/>
          </w:tcPr>
          <w:p w14:paraId="60AD8F25" w14:textId="1782EED1" w:rsidR="00B86F07" w:rsidRPr="00B6150B" w:rsidRDefault="00B86F07">
            <w:pPr>
              <w:rPr>
                <w:rFonts w:ascii="Arial" w:hAnsi="Arial" w:cs="Arial"/>
                <w:color w:val="EE0000"/>
                <w:sz w:val="44"/>
                <w:szCs w:val="44"/>
              </w:rPr>
            </w:pPr>
            <w:r w:rsidRPr="00FD0B80">
              <w:rPr>
                <w:rFonts w:ascii="Arial" w:hAnsi="Arial" w:cs="Arial"/>
                <w:sz w:val="44"/>
                <w:szCs w:val="44"/>
              </w:rPr>
              <w:t>D.U.046</w:t>
            </w:r>
          </w:p>
        </w:tc>
      </w:tr>
      <w:tr w:rsidR="008D1008" w:rsidRPr="008D1008" w14:paraId="181B9A0F" w14:textId="77777777" w:rsidTr="00401D41">
        <w:trPr>
          <w:trHeight w:val="693"/>
        </w:trPr>
        <w:tc>
          <w:tcPr>
            <w:tcW w:w="5246" w:type="dxa"/>
          </w:tcPr>
          <w:p w14:paraId="69AD7C08" w14:textId="77777777" w:rsidR="00B86F07" w:rsidRPr="009731EF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9731EF">
              <w:rPr>
                <w:rFonts w:ascii="Arial" w:hAnsi="Arial" w:cs="Arial"/>
                <w:sz w:val="44"/>
                <w:szCs w:val="44"/>
              </w:rPr>
              <w:t>Byggfag</w:t>
            </w:r>
          </w:p>
        </w:tc>
        <w:tc>
          <w:tcPr>
            <w:tcW w:w="3373" w:type="dxa"/>
          </w:tcPr>
          <w:p w14:paraId="3F7C2170" w14:textId="22CC6D1E" w:rsidR="00B86F07" w:rsidRPr="00B6150B" w:rsidRDefault="00B86F07">
            <w:pPr>
              <w:rPr>
                <w:rFonts w:ascii="Arial" w:hAnsi="Arial" w:cs="Arial"/>
                <w:color w:val="EE0000"/>
                <w:sz w:val="44"/>
                <w:szCs w:val="44"/>
              </w:rPr>
            </w:pPr>
            <w:r w:rsidRPr="00FD0B80">
              <w:rPr>
                <w:rFonts w:ascii="Arial" w:hAnsi="Arial" w:cs="Arial"/>
                <w:sz w:val="44"/>
                <w:szCs w:val="44"/>
              </w:rPr>
              <w:t>D.1.002</w:t>
            </w:r>
          </w:p>
        </w:tc>
      </w:tr>
      <w:tr w:rsidR="008D1008" w:rsidRPr="008D1008" w14:paraId="42DAF26F" w14:textId="77777777" w:rsidTr="00401D41">
        <w:trPr>
          <w:trHeight w:val="845"/>
        </w:trPr>
        <w:tc>
          <w:tcPr>
            <w:tcW w:w="5246" w:type="dxa"/>
          </w:tcPr>
          <w:p w14:paraId="75F1F927" w14:textId="77777777" w:rsidR="00B86F07" w:rsidRPr="009731EF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9731EF">
              <w:rPr>
                <w:rFonts w:ascii="Arial" w:hAnsi="Arial" w:cs="Arial"/>
                <w:sz w:val="44"/>
                <w:szCs w:val="44"/>
              </w:rPr>
              <w:t>Helse og oppvekstfag</w:t>
            </w:r>
          </w:p>
        </w:tc>
        <w:tc>
          <w:tcPr>
            <w:tcW w:w="3373" w:type="dxa"/>
          </w:tcPr>
          <w:p w14:paraId="5EF046DA" w14:textId="07665CB8" w:rsidR="00B86F07" w:rsidRPr="00B6150B" w:rsidRDefault="00B86F07">
            <w:pPr>
              <w:rPr>
                <w:rFonts w:ascii="Arial" w:hAnsi="Arial" w:cs="Arial"/>
                <w:color w:val="EE0000"/>
                <w:sz w:val="44"/>
                <w:szCs w:val="44"/>
              </w:rPr>
            </w:pPr>
            <w:r w:rsidRPr="004C5BA0">
              <w:rPr>
                <w:rFonts w:ascii="Arial" w:hAnsi="Arial" w:cs="Arial"/>
                <w:sz w:val="44"/>
                <w:szCs w:val="44"/>
              </w:rPr>
              <w:t>A.U.</w:t>
            </w:r>
            <w:r w:rsidR="004C5BA0" w:rsidRPr="004C5BA0">
              <w:rPr>
                <w:rFonts w:ascii="Arial" w:hAnsi="Arial" w:cs="Arial"/>
                <w:sz w:val="44"/>
                <w:szCs w:val="44"/>
              </w:rPr>
              <w:t xml:space="preserve"> Flere rom</w:t>
            </w:r>
          </w:p>
        </w:tc>
      </w:tr>
      <w:tr w:rsidR="008D1008" w:rsidRPr="008D1008" w14:paraId="545B8127" w14:textId="77777777" w:rsidTr="00401D41">
        <w:trPr>
          <w:trHeight w:val="702"/>
        </w:trPr>
        <w:tc>
          <w:tcPr>
            <w:tcW w:w="5246" w:type="dxa"/>
          </w:tcPr>
          <w:p w14:paraId="649372F9" w14:textId="77777777" w:rsidR="00B86F07" w:rsidRPr="009731EF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9731EF">
              <w:rPr>
                <w:rFonts w:ascii="Arial" w:hAnsi="Arial" w:cs="Arial"/>
                <w:sz w:val="44"/>
                <w:szCs w:val="44"/>
              </w:rPr>
              <w:t>Musikk dans drama</w:t>
            </w:r>
          </w:p>
        </w:tc>
        <w:tc>
          <w:tcPr>
            <w:tcW w:w="3373" w:type="dxa"/>
          </w:tcPr>
          <w:p w14:paraId="07AEB4D2" w14:textId="095E13C5" w:rsidR="00B86F07" w:rsidRPr="00B6150B" w:rsidRDefault="00B86F07">
            <w:pPr>
              <w:rPr>
                <w:rFonts w:ascii="Arial" w:hAnsi="Arial" w:cs="Arial"/>
                <w:color w:val="EE0000"/>
                <w:sz w:val="44"/>
                <w:szCs w:val="44"/>
              </w:rPr>
            </w:pPr>
            <w:r w:rsidRPr="000F130A">
              <w:rPr>
                <w:rFonts w:ascii="Arial" w:hAnsi="Arial" w:cs="Arial"/>
                <w:sz w:val="44"/>
                <w:szCs w:val="44"/>
              </w:rPr>
              <w:t>C.1.001</w:t>
            </w:r>
          </w:p>
        </w:tc>
      </w:tr>
      <w:tr w:rsidR="008D1008" w:rsidRPr="008D1008" w14:paraId="2FB312E4" w14:textId="77777777" w:rsidTr="00401D41">
        <w:trPr>
          <w:trHeight w:val="839"/>
        </w:trPr>
        <w:tc>
          <w:tcPr>
            <w:tcW w:w="5246" w:type="dxa"/>
          </w:tcPr>
          <w:p w14:paraId="55769D18" w14:textId="77777777" w:rsidR="00B86F07" w:rsidRPr="009731EF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9731EF">
              <w:rPr>
                <w:rFonts w:ascii="Arial" w:hAnsi="Arial" w:cs="Arial"/>
                <w:sz w:val="44"/>
                <w:szCs w:val="44"/>
              </w:rPr>
              <w:t xml:space="preserve">Elektrofag </w:t>
            </w:r>
          </w:p>
        </w:tc>
        <w:tc>
          <w:tcPr>
            <w:tcW w:w="3373" w:type="dxa"/>
          </w:tcPr>
          <w:p w14:paraId="42757916" w14:textId="605B1F4B" w:rsidR="00B86F07" w:rsidRPr="00FD0B80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FD0B80">
              <w:rPr>
                <w:rFonts w:ascii="Arial" w:hAnsi="Arial" w:cs="Arial"/>
                <w:sz w:val="44"/>
                <w:szCs w:val="44"/>
              </w:rPr>
              <w:t>D.1.034</w:t>
            </w:r>
          </w:p>
        </w:tc>
      </w:tr>
      <w:tr w:rsidR="008D1008" w:rsidRPr="008D1008" w14:paraId="6D98F444" w14:textId="77777777" w:rsidTr="00401D41">
        <w:trPr>
          <w:trHeight w:val="695"/>
        </w:trPr>
        <w:tc>
          <w:tcPr>
            <w:tcW w:w="5246" w:type="dxa"/>
          </w:tcPr>
          <w:p w14:paraId="03E87CC3" w14:textId="77777777" w:rsidR="00B86F07" w:rsidRPr="009731EF" w:rsidRDefault="00B86F07">
            <w:pPr>
              <w:rPr>
                <w:rFonts w:ascii="Arial" w:hAnsi="Arial" w:cs="Arial"/>
                <w:sz w:val="44"/>
                <w:szCs w:val="44"/>
              </w:rPr>
            </w:pPr>
            <w:r w:rsidRPr="009731EF">
              <w:rPr>
                <w:rFonts w:ascii="Arial" w:hAnsi="Arial" w:cs="Arial"/>
                <w:sz w:val="44"/>
                <w:szCs w:val="44"/>
              </w:rPr>
              <w:t>Salg service reiseliv</w:t>
            </w:r>
          </w:p>
        </w:tc>
        <w:tc>
          <w:tcPr>
            <w:tcW w:w="3373" w:type="dxa"/>
          </w:tcPr>
          <w:p w14:paraId="090706B5" w14:textId="694A3EE1" w:rsidR="00B86F07" w:rsidRPr="00B6150B" w:rsidRDefault="00B86F07">
            <w:pPr>
              <w:rPr>
                <w:rFonts w:ascii="Arial" w:hAnsi="Arial" w:cs="Arial"/>
                <w:color w:val="EE0000"/>
                <w:sz w:val="44"/>
                <w:szCs w:val="44"/>
              </w:rPr>
            </w:pPr>
            <w:r w:rsidRPr="00FD0B80">
              <w:rPr>
                <w:rFonts w:ascii="Arial" w:hAnsi="Arial" w:cs="Arial"/>
                <w:sz w:val="44"/>
                <w:szCs w:val="44"/>
              </w:rPr>
              <w:t>D.2.023</w:t>
            </w:r>
          </w:p>
        </w:tc>
      </w:tr>
    </w:tbl>
    <w:p w14:paraId="1FDFBC7B" w14:textId="69F595F7" w:rsidR="00B86F07" w:rsidRPr="0059699E" w:rsidRDefault="00B86F07" w:rsidP="00B86F07">
      <w:pPr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D1008">
        <w:rPr>
          <w:color w:val="EE0000"/>
          <w:sz w:val="44"/>
          <w:szCs w:val="44"/>
        </w:rPr>
        <w:br w:type="textWrapping" w:clear="all"/>
      </w:r>
      <w:r w:rsidRPr="0059699E">
        <w:rPr>
          <w:sz w:val="44"/>
          <w:szCs w:val="44"/>
        </w:rPr>
        <w:tab/>
      </w:r>
      <w:r w:rsidRPr="0059699E">
        <w:rPr>
          <w:sz w:val="44"/>
          <w:szCs w:val="44"/>
        </w:rPr>
        <w:tab/>
      </w:r>
      <w:r w:rsidRPr="0059699E">
        <w:rPr>
          <w:rFonts w:ascii="Arial" w:hAnsi="Arial" w:cs="Arial"/>
          <w:color w:val="31849B" w:themeColor="accent5" w:themeShade="BF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Tidspunkt informasjonsøkter:</w:t>
      </w:r>
    </w:p>
    <w:p w14:paraId="654E8430" w14:textId="1A5C6BC9" w:rsidR="00B86F07" w:rsidRPr="0059699E" w:rsidRDefault="00B86F07" w:rsidP="00B86F07">
      <w:pPr>
        <w:rPr>
          <w:sz w:val="44"/>
          <w:szCs w:val="44"/>
        </w:rPr>
      </w:pPr>
      <w:r w:rsidRPr="00307740">
        <w:rPr>
          <w:noProof/>
          <w:sz w:val="64"/>
          <w:szCs w:val="64"/>
        </w:rPr>
        <w:drawing>
          <wp:anchor distT="0" distB="0" distL="114300" distR="114300" simplePos="0" relativeHeight="251658240" behindDoc="0" locked="0" layoutInCell="1" allowOverlap="1" wp14:anchorId="0F1C5968" wp14:editId="0139F70D">
            <wp:simplePos x="0" y="0"/>
            <wp:positionH relativeFrom="column">
              <wp:posOffset>-6440056</wp:posOffset>
            </wp:positionH>
            <wp:positionV relativeFrom="paragraph">
              <wp:posOffset>-5640</wp:posOffset>
            </wp:positionV>
            <wp:extent cx="13535256" cy="903585"/>
            <wp:effectExtent l="10478" t="0" r="952" b="953"/>
            <wp:wrapNone/>
            <wp:docPr id="480873325" name="Bilde 480873325" descr="Et bilde som inneholder programvare, Multimedieprogramvare, Dataikon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873325" name="Bilde 480873325" descr="Et bilde som inneholder programvare, Multimedieprogramvare, Dataikon, tekst&#10;&#10;Automatisk generert beskrivelse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3" t="29212" r="56272" b="23928"/>
                    <a:stretch/>
                  </pic:blipFill>
                  <pic:spPr bwMode="auto">
                    <a:xfrm rot="16200000">
                      <a:off x="0" y="0"/>
                      <a:ext cx="13535256" cy="903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9699E">
        <w:rPr>
          <w:sz w:val="44"/>
          <w:szCs w:val="44"/>
        </w:rPr>
        <w:tab/>
      </w:r>
      <w:r w:rsidRPr="0059699E">
        <w:rPr>
          <w:sz w:val="44"/>
          <w:szCs w:val="44"/>
        </w:rPr>
        <w:tab/>
      </w:r>
      <w:r w:rsidRPr="0059699E">
        <w:rPr>
          <w:sz w:val="44"/>
          <w:szCs w:val="44"/>
        </w:rPr>
        <w:tab/>
      </w:r>
    </w:p>
    <w:p w14:paraId="1032068C" w14:textId="03436705" w:rsidR="00B86F07" w:rsidRPr="0059699E" w:rsidRDefault="00B86F07" w:rsidP="00B86F07">
      <w:pPr>
        <w:rPr>
          <w:rFonts w:ascii="Arial" w:hAnsi="Arial" w:cs="Arial"/>
          <w:sz w:val="44"/>
          <w:szCs w:val="44"/>
        </w:rPr>
      </w:pPr>
      <w:r w:rsidRPr="0059699E">
        <w:rPr>
          <w:sz w:val="44"/>
          <w:szCs w:val="44"/>
        </w:rPr>
        <w:tab/>
      </w:r>
      <w:r w:rsidRPr="0059699E">
        <w:rPr>
          <w:sz w:val="44"/>
          <w:szCs w:val="44"/>
        </w:rPr>
        <w:tab/>
      </w:r>
      <w:r w:rsidRPr="0059699E">
        <w:rPr>
          <w:rFonts w:ascii="Arial" w:hAnsi="Arial" w:cs="Arial"/>
          <w:sz w:val="44"/>
          <w:szCs w:val="44"/>
        </w:rPr>
        <w:t>Første parallell</w:t>
      </w:r>
      <w:r>
        <w:rPr>
          <w:rFonts w:ascii="Arial" w:hAnsi="Arial" w:cs="Arial"/>
          <w:sz w:val="44"/>
          <w:szCs w:val="44"/>
        </w:rPr>
        <w:t xml:space="preserve">e </w:t>
      </w:r>
      <w:proofErr w:type="spellStart"/>
      <w:r>
        <w:rPr>
          <w:rFonts w:ascii="Arial" w:hAnsi="Arial" w:cs="Arial"/>
          <w:sz w:val="44"/>
          <w:szCs w:val="44"/>
        </w:rPr>
        <w:t>informasjons</w:t>
      </w:r>
      <w:r w:rsidRPr="0059699E">
        <w:rPr>
          <w:rFonts w:ascii="Arial" w:hAnsi="Arial" w:cs="Arial"/>
          <w:sz w:val="44"/>
          <w:szCs w:val="44"/>
        </w:rPr>
        <w:t>økt</w:t>
      </w:r>
      <w:proofErr w:type="spellEnd"/>
      <w:r w:rsidRPr="0059699E">
        <w:rPr>
          <w:rFonts w:ascii="Arial" w:hAnsi="Arial" w:cs="Arial"/>
          <w:sz w:val="44"/>
          <w:szCs w:val="44"/>
        </w:rPr>
        <w:t xml:space="preserve"> kl. 17:</w:t>
      </w:r>
      <w:r>
        <w:rPr>
          <w:rFonts w:ascii="Arial" w:hAnsi="Arial" w:cs="Arial"/>
          <w:sz w:val="44"/>
          <w:szCs w:val="44"/>
        </w:rPr>
        <w:t>15</w:t>
      </w:r>
    </w:p>
    <w:p w14:paraId="6A31EBEB" w14:textId="6285EFAE" w:rsidR="00B86F07" w:rsidRPr="0059699E" w:rsidRDefault="00B86F07" w:rsidP="00B86F07">
      <w:pPr>
        <w:rPr>
          <w:rFonts w:ascii="Arial" w:hAnsi="Arial" w:cs="Arial"/>
          <w:sz w:val="44"/>
          <w:szCs w:val="44"/>
        </w:rPr>
      </w:pPr>
      <w:r w:rsidRPr="0059699E">
        <w:rPr>
          <w:rFonts w:ascii="Arial" w:hAnsi="Arial" w:cs="Arial"/>
          <w:sz w:val="44"/>
          <w:szCs w:val="44"/>
        </w:rPr>
        <w:tab/>
      </w:r>
      <w:r w:rsidRPr="0059699E">
        <w:rPr>
          <w:rFonts w:ascii="Arial" w:hAnsi="Arial" w:cs="Arial"/>
          <w:sz w:val="44"/>
          <w:szCs w:val="44"/>
        </w:rPr>
        <w:tab/>
        <w:t>Andre parallell</w:t>
      </w:r>
      <w:r>
        <w:rPr>
          <w:rFonts w:ascii="Arial" w:hAnsi="Arial" w:cs="Arial"/>
          <w:sz w:val="44"/>
          <w:szCs w:val="44"/>
        </w:rPr>
        <w:t xml:space="preserve">e </w:t>
      </w:r>
      <w:proofErr w:type="spellStart"/>
      <w:r>
        <w:rPr>
          <w:rFonts w:ascii="Arial" w:hAnsi="Arial" w:cs="Arial"/>
          <w:sz w:val="44"/>
          <w:szCs w:val="44"/>
        </w:rPr>
        <w:t>informasjons</w:t>
      </w:r>
      <w:r w:rsidRPr="0059699E">
        <w:rPr>
          <w:rFonts w:ascii="Arial" w:hAnsi="Arial" w:cs="Arial"/>
          <w:sz w:val="44"/>
          <w:szCs w:val="44"/>
        </w:rPr>
        <w:t>økt</w:t>
      </w:r>
      <w:proofErr w:type="spellEnd"/>
      <w:r w:rsidRPr="0059699E">
        <w:rPr>
          <w:rFonts w:ascii="Arial" w:hAnsi="Arial" w:cs="Arial"/>
          <w:sz w:val="44"/>
          <w:szCs w:val="44"/>
        </w:rPr>
        <w:t xml:space="preserve"> kl. 18:</w:t>
      </w:r>
      <w:r w:rsidR="003C7BFD">
        <w:rPr>
          <w:rFonts w:ascii="Arial" w:hAnsi="Arial" w:cs="Arial"/>
          <w:sz w:val="44"/>
          <w:szCs w:val="44"/>
        </w:rPr>
        <w:t>15</w:t>
      </w:r>
    </w:p>
    <w:p w14:paraId="18348604" w14:textId="79BDF786" w:rsidR="00B86F07" w:rsidRDefault="00B86F07" w:rsidP="00B86F07">
      <w:pPr>
        <w:rPr>
          <w:rFonts w:ascii="Arial" w:hAnsi="Arial" w:cs="Arial"/>
          <w:sz w:val="84"/>
          <w:szCs w:val="84"/>
        </w:rPr>
      </w:pPr>
      <w:r w:rsidRPr="0059699E">
        <w:rPr>
          <w:rFonts w:ascii="Arial" w:hAnsi="Arial" w:cs="Arial"/>
          <w:sz w:val="44"/>
          <w:szCs w:val="44"/>
        </w:rPr>
        <w:tab/>
      </w:r>
      <w:r w:rsidRPr="0059699E">
        <w:rPr>
          <w:rFonts w:ascii="Arial" w:hAnsi="Arial" w:cs="Arial"/>
          <w:sz w:val="44"/>
          <w:szCs w:val="44"/>
        </w:rPr>
        <w:tab/>
      </w:r>
    </w:p>
    <w:p w14:paraId="320613A8" w14:textId="6ADEB0D7" w:rsidR="00B86F07" w:rsidRDefault="00B86F07" w:rsidP="00B86F07">
      <w:pPr>
        <w:rPr>
          <w:rFonts w:ascii="Arial" w:hAnsi="Arial" w:cs="Arial"/>
          <w:i/>
          <w:iCs/>
          <w:sz w:val="72"/>
          <w:szCs w:val="72"/>
        </w:rPr>
      </w:pPr>
      <w:r>
        <w:rPr>
          <w:rFonts w:ascii="Arial" w:hAnsi="Arial" w:cs="Arial"/>
          <w:sz w:val="84"/>
          <w:szCs w:val="84"/>
        </w:rPr>
        <w:tab/>
      </w:r>
      <w:r>
        <w:rPr>
          <w:rFonts w:ascii="Arial" w:hAnsi="Arial" w:cs="Arial"/>
          <w:sz w:val="84"/>
          <w:szCs w:val="84"/>
        </w:rPr>
        <w:tab/>
      </w:r>
      <w:r w:rsidRPr="0059699E">
        <w:rPr>
          <w:rFonts w:ascii="Arial" w:hAnsi="Arial" w:cs="Arial"/>
          <w:i/>
          <w:iCs/>
          <w:sz w:val="44"/>
          <w:szCs w:val="44"/>
        </w:rPr>
        <w:t>Øktene annonseres i forkant i fellesarealet</w:t>
      </w:r>
    </w:p>
    <w:p w14:paraId="2E2CE375" w14:textId="0EB5A5B7" w:rsidR="00B86F07" w:rsidRDefault="00B86F07" w:rsidP="00B86F07">
      <w:pPr>
        <w:rPr>
          <w:i/>
          <w:iCs/>
          <w:sz w:val="56"/>
          <w:szCs w:val="56"/>
        </w:rPr>
      </w:pPr>
    </w:p>
    <w:p w14:paraId="6093FE04" w14:textId="02087AD2" w:rsidR="00474B7D" w:rsidRPr="000F4737" w:rsidRDefault="00474B7D" w:rsidP="0077489F">
      <w:pPr>
        <w:rPr>
          <w:i/>
          <w:iCs/>
          <w:sz w:val="56"/>
          <w:szCs w:val="56"/>
        </w:rPr>
      </w:pPr>
    </w:p>
    <w:sectPr w:rsidR="00474B7D" w:rsidRPr="000F4737" w:rsidSect="00140B42">
      <w:head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7AF24" w14:textId="77777777" w:rsidR="00B36E4E" w:rsidRDefault="00B36E4E" w:rsidP="006A5E9F">
      <w:pPr>
        <w:spacing w:after="0"/>
      </w:pPr>
      <w:r>
        <w:separator/>
      </w:r>
    </w:p>
  </w:endnote>
  <w:endnote w:type="continuationSeparator" w:id="0">
    <w:p w14:paraId="00818C4B" w14:textId="77777777" w:rsidR="00B36E4E" w:rsidRDefault="00B36E4E" w:rsidP="006A5E9F">
      <w:pPr>
        <w:spacing w:after="0"/>
      </w:pPr>
      <w:r>
        <w:continuationSeparator/>
      </w:r>
    </w:p>
  </w:endnote>
  <w:endnote w:type="continuationNotice" w:id="1">
    <w:p w14:paraId="7B7A0A50" w14:textId="77777777" w:rsidR="00B36E4E" w:rsidRDefault="00B36E4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9A110" w14:textId="15853569" w:rsidR="00660724" w:rsidRDefault="00660724" w:rsidP="00667505">
    <w:pPr>
      <w:pStyle w:val="Bunntekst"/>
    </w:pPr>
  </w:p>
  <w:p w14:paraId="6A1CBD76" w14:textId="77777777" w:rsidR="00660724" w:rsidRDefault="0066072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C2E6F" w14:textId="77777777" w:rsidR="00B36E4E" w:rsidRDefault="00B36E4E" w:rsidP="006A5E9F">
      <w:pPr>
        <w:spacing w:after="0"/>
      </w:pPr>
      <w:r>
        <w:separator/>
      </w:r>
    </w:p>
  </w:footnote>
  <w:footnote w:type="continuationSeparator" w:id="0">
    <w:p w14:paraId="57FF3EBA" w14:textId="77777777" w:rsidR="00B36E4E" w:rsidRDefault="00B36E4E" w:rsidP="006A5E9F">
      <w:pPr>
        <w:spacing w:after="0"/>
      </w:pPr>
      <w:r>
        <w:continuationSeparator/>
      </w:r>
    </w:p>
  </w:footnote>
  <w:footnote w:type="continuationNotice" w:id="1">
    <w:p w14:paraId="503D7D4A" w14:textId="77777777" w:rsidR="00B36E4E" w:rsidRDefault="00B36E4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DCF1" w14:textId="77777777" w:rsidR="00660724" w:rsidRDefault="00660724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BADED" w14:textId="77777777" w:rsidR="00660724" w:rsidRDefault="00660724" w:rsidP="00667505">
    <w:pPr>
      <w:pStyle w:val="Topptekst"/>
      <w:jc w:val="right"/>
    </w:pPr>
  </w:p>
  <w:p w14:paraId="030C4973" w14:textId="0BE92C31" w:rsidR="00660724" w:rsidRPr="00934FD1" w:rsidRDefault="008407E0" w:rsidP="004B58D1">
    <w:pPr>
      <w:pStyle w:val="Topptekst"/>
      <w:pBdr>
        <w:bottom w:val="single" w:sz="12" w:space="1" w:color="auto"/>
      </w:pBdr>
      <w:tabs>
        <w:tab w:val="clear" w:pos="4680"/>
        <w:tab w:val="center" w:pos="5529"/>
      </w:tabs>
      <w:ind w:left="-284"/>
      <w:jc w:val="both"/>
      <w:rPr>
        <w:caps/>
        <w:color w:val="8F725D"/>
        <w:sz w:val="20"/>
        <w:szCs w:val="20"/>
      </w:rPr>
    </w:pPr>
    <w:r>
      <w:rPr>
        <w:noProof/>
        <w:color w:val="8F725D"/>
        <w:sz w:val="20"/>
        <w:lang w:eastAsia="nb-NO"/>
      </w:rPr>
      <w:t xml:space="preserve">   </w:t>
    </w:r>
    <w:r w:rsidR="004B58D1" w:rsidRPr="004B58D1">
      <w:rPr>
        <w:noProof/>
        <w:color w:val="8F725D"/>
        <w:sz w:val="20"/>
        <w:lang w:eastAsia="nb-NO"/>
      </w:rPr>
      <w:drawing>
        <wp:inline distT="0" distB="0" distL="0" distR="0" wp14:anchorId="5764ACEA" wp14:editId="4C4A657F">
          <wp:extent cx="2414296" cy="657225"/>
          <wp:effectExtent l="0" t="0" r="5080" b="0"/>
          <wp:docPr id="14" name="Bilde 14" descr="C:\Users\AFK00699\AppData\Local\Packages\Microsoft.MicrosoftEdge_8wekyb3d8bbwe\TempState\Downloads\Dahlske_vgs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FK00699\AppData\Local\Packages\Microsoft.MicrosoftEdge_8wekyb3d8bbwe\TempState\Downloads\Dahlske_vgs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0658" cy="6589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8F725D"/>
        <w:sz w:val="20"/>
        <w:lang w:eastAsia="nb-NO"/>
      </w:rPr>
      <w:t xml:space="preserve">             </w:t>
    </w:r>
    <w:r>
      <w:rPr>
        <w:noProof/>
        <w:color w:val="8F725D"/>
        <w:sz w:val="20"/>
        <w:lang w:eastAsia="nb-NO"/>
      </w:rPr>
      <w:tab/>
    </w:r>
    <w:r w:rsidR="00660724" w:rsidRPr="00934FD1">
      <w:rPr>
        <w:color w:val="8F725D"/>
        <w:sz w:val="20"/>
      </w:rPr>
      <w:tab/>
    </w:r>
    <w:r w:rsidR="00660724" w:rsidRPr="00934FD1">
      <w:rPr>
        <w:color w:val="8F725D"/>
        <w:sz w:val="20"/>
      </w:rPr>
      <w:tab/>
    </w:r>
    <w:bookmarkStart w:id="0" w:name="ADMBETEGNELSE"/>
    <w:bookmarkEnd w:id="0"/>
    <w:r w:rsidR="00660724" w:rsidRPr="00934FD1">
      <w:rPr>
        <w:color w:val="8F725D"/>
        <w:sz w:val="20"/>
      </w:rPr>
      <w:tab/>
    </w:r>
    <w:r w:rsidR="00660724" w:rsidRPr="00934FD1">
      <w:rPr>
        <w:color w:val="8F725D"/>
        <w:sz w:val="20"/>
      </w:rPr>
      <w:tab/>
    </w:r>
  </w:p>
  <w:p w14:paraId="51FB0A4F" w14:textId="77777777" w:rsidR="00660724" w:rsidRPr="00934FD1" w:rsidRDefault="00660724" w:rsidP="0066750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512B"/>
    <w:multiLevelType w:val="hybridMultilevel"/>
    <w:tmpl w:val="49E653A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5B248C"/>
    <w:multiLevelType w:val="hybridMultilevel"/>
    <w:tmpl w:val="7EB691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94471"/>
    <w:multiLevelType w:val="hybridMultilevel"/>
    <w:tmpl w:val="D2768134"/>
    <w:lvl w:ilvl="0" w:tplc="0414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179678AF"/>
    <w:multiLevelType w:val="hybridMultilevel"/>
    <w:tmpl w:val="5E5C56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6525D"/>
    <w:multiLevelType w:val="hybridMultilevel"/>
    <w:tmpl w:val="0CA224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F0240"/>
    <w:multiLevelType w:val="hybridMultilevel"/>
    <w:tmpl w:val="EF8ECC46"/>
    <w:lvl w:ilvl="0" w:tplc="0414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3B403927"/>
    <w:multiLevelType w:val="hybridMultilevel"/>
    <w:tmpl w:val="AB3247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2650B"/>
    <w:multiLevelType w:val="hybridMultilevel"/>
    <w:tmpl w:val="79AE7396"/>
    <w:lvl w:ilvl="0" w:tplc="0414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402645D4"/>
    <w:multiLevelType w:val="hybridMultilevel"/>
    <w:tmpl w:val="30E649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66530"/>
    <w:multiLevelType w:val="hybridMultilevel"/>
    <w:tmpl w:val="3C3C15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35E63"/>
    <w:multiLevelType w:val="hybridMultilevel"/>
    <w:tmpl w:val="A46EAE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77DF9"/>
    <w:multiLevelType w:val="hybridMultilevel"/>
    <w:tmpl w:val="251858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81D0F"/>
    <w:multiLevelType w:val="hybridMultilevel"/>
    <w:tmpl w:val="E72289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23918"/>
    <w:multiLevelType w:val="hybridMultilevel"/>
    <w:tmpl w:val="26AC07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F511D"/>
    <w:multiLevelType w:val="hybridMultilevel"/>
    <w:tmpl w:val="009468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824"/>
    <w:multiLevelType w:val="hybridMultilevel"/>
    <w:tmpl w:val="922A0342"/>
    <w:lvl w:ilvl="0" w:tplc="0414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6" w15:restartNumberingAfterBreak="0">
    <w:nsid w:val="642242B5"/>
    <w:multiLevelType w:val="hybridMultilevel"/>
    <w:tmpl w:val="CA8CF6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E3920"/>
    <w:multiLevelType w:val="hybridMultilevel"/>
    <w:tmpl w:val="E1ECB6C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97B8E"/>
    <w:multiLevelType w:val="hybridMultilevel"/>
    <w:tmpl w:val="A58C64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E0004"/>
    <w:multiLevelType w:val="hybridMultilevel"/>
    <w:tmpl w:val="A01A8E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D65D1"/>
    <w:multiLevelType w:val="hybridMultilevel"/>
    <w:tmpl w:val="885E25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BD2672"/>
    <w:multiLevelType w:val="hybridMultilevel"/>
    <w:tmpl w:val="306018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642FA9"/>
    <w:multiLevelType w:val="hybridMultilevel"/>
    <w:tmpl w:val="53A078EC"/>
    <w:lvl w:ilvl="0" w:tplc="0414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3" w15:restartNumberingAfterBreak="0">
    <w:nsid w:val="7F634279"/>
    <w:multiLevelType w:val="hybridMultilevel"/>
    <w:tmpl w:val="AD4CBBF4"/>
    <w:lvl w:ilvl="0" w:tplc="F574E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701792">
    <w:abstractNumId w:val="21"/>
  </w:num>
  <w:num w:numId="2" w16cid:durableId="1953782595">
    <w:abstractNumId w:val="18"/>
  </w:num>
  <w:num w:numId="3" w16cid:durableId="908423645">
    <w:abstractNumId w:val="8"/>
  </w:num>
  <w:num w:numId="4" w16cid:durableId="1161964328">
    <w:abstractNumId w:val="13"/>
  </w:num>
  <w:num w:numId="5" w16cid:durableId="694384965">
    <w:abstractNumId w:val="3"/>
  </w:num>
  <w:num w:numId="6" w16cid:durableId="1717503244">
    <w:abstractNumId w:val="0"/>
  </w:num>
  <w:num w:numId="7" w16cid:durableId="1901550221">
    <w:abstractNumId w:val="11"/>
  </w:num>
  <w:num w:numId="8" w16cid:durableId="2000183538">
    <w:abstractNumId w:val="23"/>
  </w:num>
  <w:num w:numId="9" w16cid:durableId="449478369">
    <w:abstractNumId w:val="19"/>
  </w:num>
  <w:num w:numId="10" w16cid:durableId="361790237">
    <w:abstractNumId w:val="7"/>
  </w:num>
  <w:num w:numId="11" w16cid:durableId="711273949">
    <w:abstractNumId w:val="5"/>
  </w:num>
  <w:num w:numId="12" w16cid:durableId="1981417350">
    <w:abstractNumId w:val="15"/>
  </w:num>
  <w:num w:numId="13" w16cid:durableId="301424523">
    <w:abstractNumId w:val="22"/>
  </w:num>
  <w:num w:numId="14" w16cid:durableId="1280843271">
    <w:abstractNumId w:val="2"/>
  </w:num>
  <w:num w:numId="15" w16cid:durableId="1139688138">
    <w:abstractNumId w:val="20"/>
  </w:num>
  <w:num w:numId="16" w16cid:durableId="1672677463">
    <w:abstractNumId w:val="12"/>
  </w:num>
  <w:num w:numId="17" w16cid:durableId="721058222">
    <w:abstractNumId w:val="6"/>
  </w:num>
  <w:num w:numId="18" w16cid:durableId="754202004">
    <w:abstractNumId w:val="16"/>
  </w:num>
  <w:num w:numId="19" w16cid:durableId="466902111">
    <w:abstractNumId w:val="9"/>
  </w:num>
  <w:num w:numId="20" w16cid:durableId="2037542376">
    <w:abstractNumId w:val="17"/>
  </w:num>
  <w:num w:numId="21" w16cid:durableId="606699024">
    <w:abstractNumId w:val="4"/>
  </w:num>
  <w:num w:numId="22" w16cid:durableId="1722822220">
    <w:abstractNumId w:val="1"/>
  </w:num>
  <w:num w:numId="23" w16cid:durableId="724646031">
    <w:abstractNumId w:val="10"/>
  </w:num>
  <w:num w:numId="24" w16cid:durableId="125266558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E0"/>
    <w:rsid w:val="000026AD"/>
    <w:rsid w:val="000076C2"/>
    <w:rsid w:val="00007D53"/>
    <w:rsid w:val="00012808"/>
    <w:rsid w:val="0001765F"/>
    <w:rsid w:val="00017EB0"/>
    <w:rsid w:val="0002128D"/>
    <w:rsid w:val="000248A0"/>
    <w:rsid w:val="0002497C"/>
    <w:rsid w:val="00024F34"/>
    <w:rsid w:val="000259BE"/>
    <w:rsid w:val="000330FC"/>
    <w:rsid w:val="00035E03"/>
    <w:rsid w:val="00037C27"/>
    <w:rsid w:val="00041C0B"/>
    <w:rsid w:val="000436B1"/>
    <w:rsid w:val="0004615E"/>
    <w:rsid w:val="000462F3"/>
    <w:rsid w:val="00053E86"/>
    <w:rsid w:val="00055750"/>
    <w:rsid w:val="00055F3F"/>
    <w:rsid w:val="00060271"/>
    <w:rsid w:val="00061E0B"/>
    <w:rsid w:val="00062446"/>
    <w:rsid w:val="00071278"/>
    <w:rsid w:val="00073823"/>
    <w:rsid w:val="00074D6B"/>
    <w:rsid w:val="000920CF"/>
    <w:rsid w:val="00095036"/>
    <w:rsid w:val="00096B13"/>
    <w:rsid w:val="000A1AF7"/>
    <w:rsid w:val="000A1CF8"/>
    <w:rsid w:val="000A6A11"/>
    <w:rsid w:val="000A7753"/>
    <w:rsid w:val="000B0AA5"/>
    <w:rsid w:val="000B0BF9"/>
    <w:rsid w:val="000C08AA"/>
    <w:rsid w:val="000C112C"/>
    <w:rsid w:val="000C177A"/>
    <w:rsid w:val="000C1AFA"/>
    <w:rsid w:val="000C1B3B"/>
    <w:rsid w:val="000C2E6B"/>
    <w:rsid w:val="000C7802"/>
    <w:rsid w:val="000D0516"/>
    <w:rsid w:val="000D1D32"/>
    <w:rsid w:val="000D73D6"/>
    <w:rsid w:val="000E73C9"/>
    <w:rsid w:val="000F130A"/>
    <w:rsid w:val="000F31DD"/>
    <w:rsid w:val="000F4737"/>
    <w:rsid w:val="000F7173"/>
    <w:rsid w:val="000F7459"/>
    <w:rsid w:val="00100DC6"/>
    <w:rsid w:val="00101579"/>
    <w:rsid w:val="001035FC"/>
    <w:rsid w:val="0010372B"/>
    <w:rsid w:val="0010396D"/>
    <w:rsid w:val="00104C7F"/>
    <w:rsid w:val="0010515F"/>
    <w:rsid w:val="00115EA6"/>
    <w:rsid w:val="001228F5"/>
    <w:rsid w:val="001238C2"/>
    <w:rsid w:val="001266CE"/>
    <w:rsid w:val="00127D12"/>
    <w:rsid w:val="00130E17"/>
    <w:rsid w:val="00140B42"/>
    <w:rsid w:val="001467D8"/>
    <w:rsid w:val="00151C2F"/>
    <w:rsid w:val="001651A8"/>
    <w:rsid w:val="0017181E"/>
    <w:rsid w:val="0017596F"/>
    <w:rsid w:val="001877A6"/>
    <w:rsid w:val="001924C4"/>
    <w:rsid w:val="00192625"/>
    <w:rsid w:val="001926A0"/>
    <w:rsid w:val="001932FF"/>
    <w:rsid w:val="00195B9A"/>
    <w:rsid w:val="001A37E9"/>
    <w:rsid w:val="001A607E"/>
    <w:rsid w:val="001A68EF"/>
    <w:rsid w:val="001A6DD0"/>
    <w:rsid w:val="001B0C9B"/>
    <w:rsid w:val="001C08B5"/>
    <w:rsid w:val="001C0B48"/>
    <w:rsid w:val="001C64EB"/>
    <w:rsid w:val="001D52D3"/>
    <w:rsid w:val="001E0977"/>
    <w:rsid w:val="001F2CC9"/>
    <w:rsid w:val="001F4D28"/>
    <w:rsid w:val="0020116D"/>
    <w:rsid w:val="002028C1"/>
    <w:rsid w:val="002049D6"/>
    <w:rsid w:val="0021054F"/>
    <w:rsid w:val="002129EF"/>
    <w:rsid w:val="00214BD4"/>
    <w:rsid w:val="0021715F"/>
    <w:rsid w:val="002218CF"/>
    <w:rsid w:val="002518AF"/>
    <w:rsid w:val="002518E0"/>
    <w:rsid w:val="00261CCB"/>
    <w:rsid w:val="0027019A"/>
    <w:rsid w:val="00277478"/>
    <w:rsid w:val="00280031"/>
    <w:rsid w:val="00282687"/>
    <w:rsid w:val="00286B6A"/>
    <w:rsid w:val="00292FD8"/>
    <w:rsid w:val="00294065"/>
    <w:rsid w:val="00297BD4"/>
    <w:rsid w:val="002A5BA8"/>
    <w:rsid w:val="002A6808"/>
    <w:rsid w:val="002B03FC"/>
    <w:rsid w:val="002B31C1"/>
    <w:rsid w:val="002B5D28"/>
    <w:rsid w:val="002B5D8F"/>
    <w:rsid w:val="002C0D32"/>
    <w:rsid w:val="002C6A9F"/>
    <w:rsid w:val="002D3625"/>
    <w:rsid w:val="002E6DC2"/>
    <w:rsid w:val="002E6FB9"/>
    <w:rsid w:val="002F286C"/>
    <w:rsid w:val="002F37D6"/>
    <w:rsid w:val="002F4881"/>
    <w:rsid w:val="00302137"/>
    <w:rsid w:val="00303B69"/>
    <w:rsid w:val="00305375"/>
    <w:rsid w:val="00307740"/>
    <w:rsid w:val="003116EC"/>
    <w:rsid w:val="003217BF"/>
    <w:rsid w:val="003373C1"/>
    <w:rsid w:val="00340179"/>
    <w:rsid w:val="00345213"/>
    <w:rsid w:val="00352FED"/>
    <w:rsid w:val="00372D59"/>
    <w:rsid w:val="003751D7"/>
    <w:rsid w:val="0037527A"/>
    <w:rsid w:val="0037534B"/>
    <w:rsid w:val="00377425"/>
    <w:rsid w:val="00377676"/>
    <w:rsid w:val="00377E2E"/>
    <w:rsid w:val="00380FE0"/>
    <w:rsid w:val="003920ED"/>
    <w:rsid w:val="003929A7"/>
    <w:rsid w:val="00394904"/>
    <w:rsid w:val="00395402"/>
    <w:rsid w:val="00396628"/>
    <w:rsid w:val="003A2027"/>
    <w:rsid w:val="003A22ED"/>
    <w:rsid w:val="003A320B"/>
    <w:rsid w:val="003A49E7"/>
    <w:rsid w:val="003B1ECD"/>
    <w:rsid w:val="003B44DD"/>
    <w:rsid w:val="003C1A78"/>
    <w:rsid w:val="003C2C3D"/>
    <w:rsid w:val="003C377C"/>
    <w:rsid w:val="003C7266"/>
    <w:rsid w:val="003C7BFD"/>
    <w:rsid w:val="003D5AE8"/>
    <w:rsid w:val="003D6F3F"/>
    <w:rsid w:val="003F19CD"/>
    <w:rsid w:val="0040000C"/>
    <w:rsid w:val="00401D41"/>
    <w:rsid w:val="00406E0A"/>
    <w:rsid w:val="004106D7"/>
    <w:rsid w:val="00412CC4"/>
    <w:rsid w:val="00422001"/>
    <w:rsid w:val="004245DB"/>
    <w:rsid w:val="00424F7C"/>
    <w:rsid w:val="00433D81"/>
    <w:rsid w:val="004350F1"/>
    <w:rsid w:val="004354D3"/>
    <w:rsid w:val="00441028"/>
    <w:rsid w:val="0045159F"/>
    <w:rsid w:val="00454A3F"/>
    <w:rsid w:val="00457275"/>
    <w:rsid w:val="004658E7"/>
    <w:rsid w:val="00473E22"/>
    <w:rsid w:val="00474B7D"/>
    <w:rsid w:val="00477A49"/>
    <w:rsid w:val="00481374"/>
    <w:rsid w:val="00484022"/>
    <w:rsid w:val="0048748D"/>
    <w:rsid w:val="00492C24"/>
    <w:rsid w:val="00492E65"/>
    <w:rsid w:val="00493DB7"/>
    <w:rsid w:val="004964F3"/>
    <w:rsid w:val="004A549C"/>
    <w:rsid w:val="004B20C2"/>
    <w:rsid w:val="004B2611"/>
    <w:rsid w:val="004B58D1"/>
    <w:rsid w:val="004C14CE"/>
    <w:rsid w:val="004C1C1A"/>
    <w:rsid w:val="004C2FF6"/>
    <w:rsid w:val="004C4466"/>
    <w:rsid w:val="004C5BA0"/>
    <w:rsid w:val="004C67C2"/>
    <w:rsid w:val="004D1099"/>
    <w:rsid w:val="004D1B6C"/>
    <w:rsid w:val="004D651B"/>
    <w:rsid w:val="004E4B10"/>
    <w:rsid w:val="004E5F69"/>
    <w:rsid w:val="004E7BEC"/>
    <w:rsid w:val="00500BE1"/>
    <w:rsid w:val="00506A4C"/>
    <w:rsid w:val="00506D0E"/>
    <w:rsid w:val="005072CB"/>
    <w:rsid w:val="005120A5"/>
    <w:rsid w:val="00515505"/>
    <w:rsid w:val="005177AF"/>
    <w:rsid w:val="00520862"/>
    <w:rsid w:val="00530D22"/>
    <w:rsid w:val="00531689"/>
    <w:rsid w:val="0053366C"/>
    <w:rsid w:val="00534369"/>
    <w:rsid w:val="0054242A"/>
    <w:rsid w:val="00542A75"/>
    <w:rsid w:val="00550C25"/>
    <w:rsid w:val="00551E06"/>
    <w:rsid w:val="00552C43"/>
    <w:rsid w:val="00553200"/>
    <w:rsid w:val="00556FB5"/>
    <w:rsid w:val="00561002"/>
    <w:rsid w:val="00564CDA"/>
    <w:rsid w:val="005664A5"/>
    <w:rsid w:val="00572B59"/>
    <w:rsid w:val="00575FC4"/>
    <w:rsid w:val="005916CC"/>
    <w:rsid w:val="00591748"/>
    <w:rsid w:val="00591D04"/>
    <w:rsid w:val="0059699E"/>
    <w:rsid w:val="005A03F3"/>
    <w:rsid w:val="005A39FD"/>
    <w:rsid w:val="005A7BBA"/>
    <w:rsid w:val="005B0EF2"/>
    <w:rsid w:val="005B427D"/>
    <w:rsid w:val="005B5A91"/>
    <w:rsid w:val="005C0E21"/>
    <w:rsid w:val="005D0857"/>
    <w:rsid w:val="005D1D18"/>
    <w:rsid w:val="005D492F"/>
    <w:rsid w:val="005F30F5"/>
    <w:rsid w:val="005F35AA"/>
    <w:rsid w:val="005F4085"/>
    <w:rsid w:val="005F58CA"/>
    <w:rsid w:val="00603C93"/>
    <w:rsid w:val="00603D34"/>
    <w:rsid w:val="00625146"/>
    <w:rsid w:val="00626013"/>
    <w:rsid w:val="006358CD"/>
    <w:rsid w:val="00642726"/>
    <w:rsid w:val="0065008A"/>
    <w:rsid w:val="0065408D"/>
    <w:rsid w:val="00657920"/>
    <w:rsid w:val="00660724"/>
    <w:rsid w:val="00665CBB"/>
    <w:rsid w:val="00666E48"/>
    <w:rsid w:val="00667505"/>
    <w:rsid w:val="00670B66"/>
    <w:rsid w:val="00677C0A"/>
    <w:rsid w:val="006823BF"/>
    <w:rsid w:val="00682C8C"/>
    <w:rsid w:val="0068405B"/>
    <w:rsid w:val="00690015"/>
    <w:rsid w:val="00692CF0"/>
    <w:rsid w:val="006936E9"/>
    <w:rsid w:val="00693B1F"/>
    <w:rsid w:val="006940D1"/>
    <w:rsid w:val="006945D8"/>
    <w:rsid w:val="006959F7"/>
    <w:rsid w:val="00695E1A"/>
    <w:rsid w:val="006A3AC7"/>
    <w:rsid w:val="006A5E9F"/>
    <w:rsid w:val="006A6E9B"/>
    <w:rsid w:val="006B2F94"/>
    <w:rsid w:val="006B4F0F"/>
    <w:rsid w:val="006B5FAD"/>
    <w:rsid w:val="006D0D09"/>
    <w:rsid w:val="006D18EC"/>
    <w:rsid w:val="006D2B9A"/>
    <w:rsid w:val="006D4EED"/>
    <w:rsid w:val="006D6DB2"/>
    <w:rsid w:val="006D7910"/>
    <w:rsid w:val="006E219F"/>
    <w:rsid w:val="006E31EF"/>
    <w:rsid w:val="006E3C9C"/>
    <w:rsid w:val="006E5598"/>
    <w:rsid w:val="006F08C9"/>
    <w:rsid w:val="006F30D3"/>
    <w:rsid w:val="006F3E5B"/>
    <w:rsid w:val="006F4758"/>
    <w:rsid w:val="006F7D5B"/>
    <w:rsid w:val="00705CDA"/>
    <w:rsid w:val="007131E1"/>
    <w:rsid w:val="00717785"/>
    <w:rsid w:val="0071799E"/>
    <w:rsid w:val="00722851"/>
    <w:rsid w:val="00726377"/>
    <w:rsid w:val="007274FD"/>
    <w:rsid w:val="0073089A"/>
    <w:rsid w:val="00732BF5"/>
    <w:rsid w:val="007447A7"/>
    <w:rsid w:val="007447D4"/>
    <w:rsid w:val="007506D1"/>
    <w:rsid w:val="0075204C"/>
    <w:rsid w:val="00752161"/>
    <w:rsid w:val="007524B2"/>
    <w:rsid w:val="00753DB4"/>
    <w:rsid w:val="0075465A"/>
    <w:rsid w:val="00755E10"/>
    <w:rsid w:val="00756800"/>
    <w:rsid w:val="00761D3E"/>
    <w:rsid w:val="007621F1"/>
    <w:rsid w:val="00763818"/>
    <w:rsid w:val="00763E76"/>
    <w:rsid w:val="0077489F"/>
    <w:rsid w:val="00775559"/>
    <w:rsid w:val="00777D66"/>
    <w:rsid w:val="007808BA"/>
    <w:rsid w:val="00785950"/>
    <w:rsid w:val="00791C04"/>
    <w:rsid w:val="007943E8"/>
    <w:rsid w:val="0079780B"/>
    <w:rsid w:val="007A2453"/>
    <w:rsid w:val="007A7E5E"/>
    <w:rsid w:val="007B0926"/>
    <w:rsid w:val="007B2FCF"/>
    <w:rsid w:val="007B51BB"/>
    <w:rsid w:val="007B5EB8"/>
    <w:rsid w:val="007C17D0"/>
    <w:rsid w:val="007C33F8"/>
    <w:rsid w:val="007C3B82"/>
    <w:rsid w:val="007D171A"/>
    <w:rsid w:val="007D7BDB"/>
    <w:rsid w:val="007E1427"/>
    <w:rsid w:val="007E3C40"/>
    <w:rsid w:val="007F1867"/>
    <w:rsid w:val="007F4200"/>
    <w:rsid w:val="007F6550"/>
    <w:rsid w:val="00800DA2"/>
    <w:rsid w:val="00804C0F"/>
    <w:rsid w:val="00806F6D"/>
    <w:rsid w:val="008070E8"/>
    <w:rsid w:val="00807423"/>
    <w:rsid w:val="00810356"/>
    <w:rsid w:val="00810DE4"/>
    <w:rsid w:val="008110E9"/>
    <w:rsid w:val="00811687"/>
    <w:rsid w:val="008212F1"/>
    <w:rsid w:val="008216A6"/>
    <w:rsid w:val="00825344"/>
    <w:rsid w:val="0082716E"/>
    <w:rsid w:val="00832D2E"/>
    <w:rsid w:val="00834438"/>
    <w:rsid w:val="00836017"/>
    <w:rsid w:val="00837308"/>
    <w:rsid w:val="008407E0"/>
    <w:rsid w:val="00842CC8"/>
    <w:rsid w:val="0085046B"/>
    <w:rsid w:val="008504E3"/>
    <w:rsid w:val="0085402D"/>
    <w:rsid w:val="00864E54"/>
    <w:rsid w:val="008652D6"/>
    <w:rsid w:val="00874B29"/>
    <w:rsid w:val="00875DD4"/>
    <w:rsid w:val="008768C2"/>
    <w:rsid w:val="008771BE"/>
    <w:rsid w:val="00880F57"/>
    <w:rsid w:val="00882F38"/>
    <w:rsid w:val="00883B30"/>
    <w:rsid w:val="00894012"/>
    <w:rsid w:val="00894AE8"/>
    <w:rsid w:val="008A3B33"/>
    <w:rsid w:val="008B17CE"/>
    <w:rsid w:val="008B624C"/>
    <w:rsid w:val="008C16B9"/>
    <w:rsid w:val="008C1D2F"/>
    <w:rsid w:val="008D03F9"/>
    <w:rsid w:val="008D0BFE"/>
    <w:rsid w:val="008D1008"/>
    <w:rsid w:val="008D19BA"/>
    <w:rsid w:val="008D24D3"/>
    <w:rsid w:val="008D58B7"/>
    <w:rsid w:val="008D6B85"/>
    <w:rsid w:val="008D75BA"/>
    <w:rsid w:val="008E0120"/>
    <w:rsid w:val="008E2B48"/>
    <w:rsid w:val="008F0EB9"/>
    <w:rsid w:val="008F60E7"/>
    <w:rsid w:val="00902076"/>
    <w:rsid w:val="0090213A"/>
    <w:rsid w:val="00902988"/>
    <w:rsid w:val="009041A0"/>
    <w:rsid w:val="00911929"/>
    <w:rsid w:val="00916017"/>
    <w:rsid w:val="009162B0"/>
    <w:rsid w:val="00920CD8"/>
    <w:rsid w:val="00926240"/>
    <w:rsid w:val="00927321"/>
    <w:rsid w:val="0093408C"/>
    <w:rsid w:val="00934FD1"/>
    <w:rsid w:val="00937211"/>
    <w:rsid w:val="00943F78"/>
    <w:rsid w:val="00944238"/>
    <w:rsid w:val="00956324"/>
    <w:rsid w:val="00957133"/>
    <w:rsid w:val="00957612"/>
    <w:rsid w:val="0096083A"/>
    <w:rsid w:val="00964958"/>
    <w:rsid w:val="009656C6"/>
    <w:rsid w:val="00966E89"/>
    <w:rsid w:val="009731EF"/>
    <w:rsid w:val="00982096"/>
    <w:rsid w:val="00982C68"/>
    <w:rsid w:val="009831D5"/>
    <w:rsid w:val="009839BF"/>
    <w:rsid w:val="00984F55"/>
    <w:rsid w:val="00986158"/>
    <w:rsid w:val="00986266"/>
    <w:rsid w:val="009952FC"/>
    <w:rsid w:val="00997833"/>
    <w:rsid w:val="009A21AD"/>
    <w:rsid w:val="009A4AE3"/>
    <w:rsid w:val="009A4E4F"/>
    <w:rsid w:val="009A6067"/>
    <w:rsid w:val="009B0563"/>
    <w:rsid w:val="009B3446"/>
    <w:rsid w:val="009B34F4"/>
    <w:rsid w:val="009B5116"/>
    <w:rsid w:val="009C2A88"/>
    <w:rsid w:val="009C3CC8"/>
    <w:rsid w:val="009C7E44"/>
    <w:rsid w:val="009E0E10"/>
    <w:rsid w:val="009E28A7"/>
    <w:rsid w:val="009E3004"/>
    <w:rsid w:val="009F54A7"/>
    <w:rsid w:val="009F72F4"/>
    <w:rsid w:val="009F7B4A"/>
    <w:rsid w:val="00A01059"/>
    <w:rsid w:val="00A14257"/>
    <w:rsid w:val="00A21502"/>
    <w:rsid w:val="00A43210"/>
    <w:rsid w:val="00A43442"/>
    <w:rsid w:val="00A504A0"/>
    <w:rsid w:val="00A5432B"/>
    <w:rsid w:val="00A57615"/>
    <w:rsid w:val="00A57E5A"/>
    <w:rsid w:val="00A603C5"/>
    <w:rsid w:val="00A60812"/>
    <w:rsid w:val="00A6351B"/>
    <w:rsid w:val="00A7304B"/>
    <w:rsid w:val="00A73495"/>
    <w:rsid w:val="00A767AA"/>
    <w:rsid w:val="00A80458"/>
    <w:rsid w:val="00A86F1E"/>
    <w:rsid w:val="00A90CD3"/>
    <w:rsid w:val="00A93281"/>
    <w:rsid w:val="00A93EE1"/>
    <w:rsid w:val="00AA0DB3"/>
    <w:rsid w:val="00AA2733"/>
    <w:rsid w:val="00AA461E"/>
    <w:rsid w:val="00AA557C"/>
    <w:rsid w:val="00AA6726"/>
    <w:rsid w:val="00AA6FE0"/>
    <w:rsid w:val="00AB37F2"/>
    <w:rsid w:val="00AB4658"/>
    <w:rsid w:val="00AB7073"/>
    <w:rsid w:val="00AB7C6C"/>
    <w:rsid w:val="00AC40B9"/>
    <w:rsid w:val="00AC4826"/>
    <w:rsid w:val="00AD3A3A"/>
    <w:rsid w:val="00AD58F8"/>
    <w:rsid w:val="00AE2FDB"/>
    <w:rsid w:val="00AF041C"/>
    <w:rsid w:val="00AF29B8"/>
    <w:rsid w:val="00AF3DA3"/>
    <w:rsid w:val="00AF587F"/>
    <w:rsid w:val="00AF5F61"/>
    <w:rsid w:val="00AF6047"/>
    <w:rsid w:val="00B01C72"/>
    <w:rsid w:val="00B042DA"/>
    <w:rsid w:val="00B05B89"/>
    <w:rsid w:val="00B12559"/>
    <w:rsid w:val="00B12F02"/>
    <w:rsid w:val="00B13F23"/>
    <w:rsid w:val="00B20187"/>
    <w:rsid w:val="00B21791"/>
    <w:rsid w:val="00B305D2"/>
    <w:rsid w:val="00B30F37"/>
    <w:rsid w:val="00B32611"/>
    <w:rsid w:val="00B35CBC"/>
    <w:rsid w:val="00B35D36"/>
    <w:rsid w:val="00B36E4E"/>
    <w:rsid w:val="00B438CE"/>
    <w:rsid w:val="00B53741"/>
    <w:rsid w:val="00B572AE"/>
    <w:rsid w:val="00B60607"/>
    <w:rsid w:val="00B6150B"/>
    <w:rsid w:val="00B672B0"/>
    <w:rsid w:val="00B72407"/>
    <w:rsid w:val="00B7358F"/>
    <w:rsid w:val="00B75453"/>
    <w:rsid w:val="00B77CDE"/>
    <w:rsid w:val="00B82125"/>
    <w:rsid w:val="00B86F07"/>
    <w:rsid w:val="00B92969"/>
    <w:rsid w:val="00B94AA7"/>
    <w:rsid w:val="00B953A3"/>
    <w:rsid w:val="00BA2278"/>
    <w:rsid w:val="00BA5330"/>
    <w:rsid w:val="00BB0628"/>
    <w:rsid w:val="00BB1F4A"/>
    <w:rsid w:val="00BB3089"/>
    <w:rsid w:val="00BC179B"/>
    <w:rsid w:val="00BC6AA5"/>
    <w:rsid w:val="00BC70A5"/>
    <w:rsid w:val="00BD135A"/>
    <w:rsid w:val="00BD38DB"/>
    <w:rsid w:val="00BD50E5"/>
    <w:rsid w:val="00BE0E21"/>
    <w:rsid w:val="00BF00A8"/>
    <w:rsid w:val="00BF175A"/>
    <w:rsid w:val="00C036AD"/>
    <w:rsid w:val="00C12470"/>
    <w:rsid w:val="00C13E4C"/>
    <w:rsid w:val="00C51332"/>
    <w:rsid w:val="00C52EEB"/>
    <w:rsid w:val="00C673B4"/>
    <w:rsid w:val="00C71B77"/>
    <w:rsid w:val="00C72684"/>
    <w:rsid w:val="00C73E64"/>
    <w:rsid w:val="00C73FA0"/>
    <w:rsid w:val="00C75EDB"/>
    <w:rsid w:val="00C81007"/>
    <w:rsid w:val="00C81897"/>
    <w:rsid w:val="00CA1D6B"/>
    <w:rsid w:val="00CA44B8"/>
    <w:rsid w:val="00CA56E7"/>
    <w:rsid w:val="00CA7CD9"/>
    <w:rsid w:val="00CB0742"/>
    <w:rsid w:val="00CB3403"/>
    <w:rsid w:val="00CB5376"/>
    <w:rsid w:val="00CB5595"/>
    <w:rsid w:val="00CC11CF"/>
    <w:rsid w:val="00CC2C29"/>
    <w:rsid w:val="00CC6C29"/>
    <w:rsid w:val="00CD0891"/>
    <w:rsid w:val="00CD2029"/>
    <w:rsid w:val="00CD37F0"/>
    <w:rsid w:val="00CD4485"/>
    <w:rsid w:val="00CE1B29"/>
    <w:rsid w:val="00CE324E"/>
    <w:rsid w:val="00CE5D69"/>
    <w:rsid w:val="00CF007E"/>
    <w:rsid w:val="00CF0820"/>
    <w:rsid w:val="00CF62F2"/>
    <w:rsid w:val="00CF6B47"/>
    <w:rsid w:val="00CF71C2"/>
    <w:rsid w:val="00D01180"/>
    <w:rsid w:val="00D04D67"/>
    <w:rsid w:val="00D10E5D"/>
    <w:rsid w:val="00D3252E"/>
    <w:rsid w:val="00D36E7D"/>
    <w:rsid w:val="00D47E07"/>
    <w:rsid w:val="00D56508"/>
    <w:rsid w:val="00D57358"/>
    <w:rsid w:val="00D67252"/>
    <w:rsid w:val="00D76A7E"/>
    <w:rsid w:val="00D81AF3"/>
    <w:rsid w:val="00D909DB"/>
    <w:rsid w:val="00D91019"/>
    <w:rsid w:val="00DA77B7"/>
    <w:rsid w:val="00DB3556"/>
    <w:rsid w:val="00DE747A"/>
    <w:rsid w:val="00DF2B71"/>
    <w:rsid w:val="00DF730F"/>
    <w:rsid w:val="00E11DC1"/>
    <w:rsid w:val="00E1421C"/>
    <w:rsid w:val="00E20E1C"/>
    <w:rsid w:val="00E31A68"/>
    <w:rsid w:val="00E331BF"/>
    <w:rsid w:val="00E34C06"/>
    <w:rsid w:val="00E35E28"/>
    <w:rsid w:val="00E37D62"/>
    <w:rsid w:val="00E43B0F"/>
    <w:rsid w:val="00E44DB4"/>
    <w:rsid w:val="00E45104"/>
    <w:rsid w:val="00E45ECE"/>
    <w:rsid w:val="00E46635"/>
    <w:rsid w:val="00E500A2"/>
    <w:rsid w:val="00E54748"/>
    <w:rsid w:val="00E55A8B"/>
    <w:rsid w:val="00E60B20"/>
    <w:rsid w:val="00E629AB"/>
    <w:rsid w:val="00E73E6D"/>
    <w:rsid w:val="00E74AB7"/>
    <w:rsid w:val="00E81A2B"/>
    <w:rsid w:val="00E827E8"/>
    <w:rsid w:val="00E83E87"/>
    <w:rsid w:val="00E92600"/>
    <w:rsid w:val="00E96BF6"/>
    <w:rsid w:val="00E96DF3"/>
    <w:rsid w:val="00EA2074"/>
    <w:rsid w:val="00EB24C6"/>
    <w:rsid w:val="00EB3398"/>
    <w:rsid w:val="00EC1C77"/>
    <w:rsid w:val="00EC2F55"/>
    <w:rsid w:val="00ED17F4"/>
    <w:rsid w:val="00ED3A72"/>
    <w:rsid w:val="00ED3A85"/>
    <w:rsid w:val="00ED462B"/>
    <w:rsid w:val="00ED7285"/>
    <w:rsid w:val="00ED75B7"/>
    <w:rsid w:val="00EE033C"/>
    <w:rsid w:val="00EE20BB"/>
    <w:rsid w:val="00EE27C9"/>
    <w:rsid w:val="00EE468E"/>
    <w:rsid w:val="00EE56B9"/>
    <w:rsid w:val="00EE6054"/>
    <w:rsid w:val="00EE6E7E"/>
    <w:rsid w:val="00EE6FB3"/>
    <w:rsid w:val="00EF01CF"/>
    <w:rsid w:val="00F01BF4"/>
    <w:rsid w:val="00F025CB"/>
    <w:rsid w:val="00F02D25"/>
    <w:rsid w:val="00F0663C"/>
    <w:rsid w:val="00F10E83"/>
    <w:rsid w:val="00F11E95"/>
    <w:rsid w:val="00F14594"/>
    <w:rsid w:val="00F14CCB"/>
    <w:rsid w:val="00F165CA"/>
    <w:rsid w:val="00F25B05"/>
    <w:rsid w:val="00F25F00"/>
    <w:rsid w:val="00F27D63"/>
    <w:rsid w:val="00F457A8"/>
    <w:rsid w:val="00F52275"/>
    <w:rsid w:val="00F55CEB"/>
    <w:rsid w:val="00F57E24"/>
    <w:rsid w:val="00F610B5"/>
    <w:rsid w:val="00F67492"/>
    <w:rsid w:val="00F70A59"/>
    <w:rsid w:val="00F71233"/>
    <w:rsid w:val="00F73EE2"/>
    <w:rsid w:val="00F80B7B"/>
    <w:rsid w:val="00F81231"/>
    <w:rsid w:val="00F87F70"/>
    <w:rsid w:val="00F92008"/>
    <w:rsid w:val="00F95813"/>
    <w:rsid w:val="00FA2310"/>
    <w:rsid w:val="00FB4C0E"/>
    <w:rsid w:val="00FB6667"/>
    <w:rsid w:val="00FB7D65"/>
    <w:rsid w:val="00FC1350"/>
    <w:rsid w:val="00FC44A3"/>
    <w:rsid w:val="00FD0B80"/>
    <w:rsid w:val="00FD27B6"/>
    <w:rsid w:val="00FE34CB"/>
    <w:rsid w:val="00FF035D"/>
    <w:rsid w:val="00FF0EF7"/>
    <w:rsid w:val="00FF1B89"/>
    <w:rsid w:val="00FF79C4"/>
    <w:rsid w:val="0805B2B9"/>
    <w:rsid w:val="62F19F8D"/>
    <w:rsid w:val="7542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53E57"/>
  <w15:docId w15:val="{C32190FB-5403-49DB-8C83-16D5F239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940D1"/>
    <w:rPr>
      <w:rFonts w:ascii="Trebuchet MS" w:hAnsi="Trebuchet MS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40D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C72684"/>
    <w:pPr>
      <w:keepNext/>
      <w:spacing w:before="240" w:after="240"/>
      <w:outlineLvl w:val="1"/>
    </w:pPr>
    <w:rPr>
      <w:rFonts w:ascii="Times New Roman" w:eastAsia="Times New Roman" w:hAnsi="Times New Roman" w:cs="Times New Roman"/>
      <w:b/>
      <w:sz w:val="20"/>
      <w:szCs w:val="20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C72684"/>
    <w:pPr>
      <w:keepNext/>
      <w:spacing w:before="240" w:after="240"/>
      <w:outlineLvl w:val="2"/>
    </w:pPr>
    <w:rPr>
      <w:rFonts w:ascii="Times New Roman" w:eastAsia="Times New Roman" w:hAnsi="Times New Roman" w:cs="Times New Roman"/>
      <w:b/>
      <w:i/>
      <w:sz w:val="20"/>
      <w:szCs w:val="20"/>
      <w:lang w:eastAsia="nb-NO"/>
    </w:rPr>
  </w:style>
  <w:style w:type="paragraph" w:styleId="Overskrift4">
    <w:name w:val="heading 4"/>
    <w:basedOn w:val="Normal"/>
    <w:next w:val="Normal"/>
    <w:link w:val="Overskrift4Tegn"/>
    <w:qFormat/>
    <w:rsid w:val="00C72684"/>
    <w:pPr>
      <w:keepNext/>
      <w:spacing w:before="240" w:after="240"/>
      <w:outlineLvl w:val="3"/>
    </w:pPr>
    <w:rPr>
      <w:rFonts w:ascii="Times New Roman" w:eastAsia="Times New Roman" w:hAnsi="Times New Roman" w:cs="Times New Roman"/>
      <w:i/>
      <w:sz w:val="20"/>
      <w:szCs w:val="20"/>
      <w:lang w:eastAsia="nb-NO"/>
    </w:rPr>
  </w:style>
  <w:style w:type="paragraph" w:styleId="Overskrift5">
    <w:name w:val="heading 5"/>
    <w:basedOn w:val="Normal"/>
    <w:next w:val="Normal"/>
    <w:link w:val="Overskrift5Tegn"/>
    <w:qFormat/>
    <w:rsid w:val="00C72684"/>
    <w:pPr>
      <w:spacing w:before="240" w:after="60"/>
      <w:outlineLvl w:val="4"/>
    </w:pPr>
    <w:rPr>
      <w:rFonts w:ascii="Arial" w:eastAsia="Times New Roman" w:hAnsi="Arial" w:cs="Times New Roman"/>
      <w:sz w:val="20"/>
      <w:szCs w:val="20"/>
      <w:lang w:eastAsia="nb-NO"/>
    </w:rPr>
  </w:style>
  <w:style w:type="paragraph" w:styleId="Overskrift6">
    <w:name w:val="heading 6"/>
    <w:basedOn w:val="Normal"/>
    <w:next w:val="Normal"/>
    <w:link w:val="Overskrift6Tegn"/>
    <w:qFormat/>
    <w:rsid w:val="00C72684"/>
    <w:pPr>
      <w:spacing w:before="240" w:after="60"/>
      <w:outlineLvl w:val="5"/>
    </w:pPr>
    <w:rPr>
      <w:rFonts w:ascii="Times New Roman" w:eastAsia="Times New Roman" w:hAnsi="Times New Roman" w:cs="Times New Roman"/>
      <w:i/>
      <w:sz w:val="20"/>
      <w:szCs w:val="20"/>
      <w:lang w:eastAsia="nb-NO"/>
    </w:rPr>
  </w:style>
  <w:style w:type="paragraph" w:styleId="Overskrift7">
    <w:name w:val="heading 7"/>
    <w:basedOn w:val="Normal"/>
    <w:next w:val="Normal"/>
    <w:link w:val="Overskrift7Tegn"/>
    <w:qFormat/>
    <w:rsid w:val="00C72684"/>
    <w:pPr>
      <w:spacing w:before="240" w:after="60"/>
      <w:outlineLvl w:val="6"/>
    </w:pPr>
    <w:rPr>
      <w:rFonts w:ascii="Arial" w:eastAsia="Times New Roman" w:hAnsi="Arial" w:cs="Times New Roman"/>
      <w:sz w:val="20"/>
      <w:szCs w:val="20"/>
      <w:lang w:eastAsia="nb-NO"/>
    </w:rPr>
  </w:style>
  <w:style w:type="paragraph" w:styleId="Overskrift8">
    <w:name w:val="heading 8"/>
    <w:basedOn w:val="Normal"/>
    <w:next w:val="Normal"/>
    <w:link w:val="Overskrift8Tegn"/>
    <w:qFormat/>
    <w:rsid w:val="00C72684"/>
    <w:p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eastAsia="nb-NO"/>
    </w:rPr>
  </w:style>
  <w:style w:type="paragraph" w:styleId="Overskrift9">
    <w:name w:val="heading 9"/>
    <w:basedOn w:val="Normal"/>
    <w:next w:val="Normal"/>
    <w:link w:val="Overskrift9Tegn"/>
    <w:qFormat/>
    <w:rsid w:val="00C72684"/>
    <w:p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940D1"/>
    <w:rPr>
      <w:rFonts w:ascii="Trebuchet MS" w:eastAsiaTheme="majorEastAsia" w:hAnsi="Trebuchet MS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72684"/>
    <w:rPr>
      <w:rFonts w:ascii="Times New Roman" w:eastAsia="Times New Roman" w:hAnsi="Times New Roman" w:cs="Times New Roman"/>
      <w:b/>
      <w:sz w:val="20"/>
      <w:szCs w:val="20"/>
      <w:lang w:val="nb-NO"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72684"/>
    <w:rPr>
      <w:rFonts w:ascii="Times New Roman" w:eastAsia="Times New Roman" w:hAnsi="Times New Roman" w:cs="Times New Roman"/>
      <w:b/>
      <w:i/>
      <w:sz w:val="20"/>
      <w:szCs w:val="20"/>
      <w:lang w:val="nb-NO" w:eastAsia="nb-NO"/>
    </w:rPr>
  </w:style>
  <w:style w:type="character" w:customStyle="1" w:styleId="Overskrift4Tegn">
    <w:name w:val="Overskrift 4 Tegn"/>
    <w:basedOn w:val="Standardskriftforavsnitt"/>
    <w:link w:val="Overskrift4"/>
    <w:rsid w:val="00C72684"/>
    <w:rPr>
      <w:rFonts w:ascii="Times New Roman" w:eastAsia="Times New Roman" w:hAnsi="Times New Roman" w:cs="Times New Roman"/>
      <w:i/>
      <w:sz w:val="20"/>
      <w:szCs w:val="20"/>
      <w:lang w:val="nb-NO" w:eastAsia="nb-NO"/>
    </w:rPr>
  </w:style>
  <w:style w:type="character" w:customStyle="1" w:styleId="Overskrift5Tegn">
    <w:name w:val="Overskrift 5 Tegn"/>
    <w:basedOn w:val="Standardskriftforavsnitt"/>
    <w:link w:val="Overskrift5"/>
    <w:rsid w:val="00C72684"/>
    <w:rPr>
      <w:rFonts w:ascii="Arial" w:eastAsia="Times New Roman" w:hAnsi="Arial" w:cs="Times New Roman"/>
      <w:sz w:val="20"/>
      <w:szCs w:val="20"/>
      <w:lang w:val="nb-NO" w:eastAsia="nb-NO"/>
    </w:rPr>
  </w:style>
  <w:style w:type="character" w:customStyle="1" w:styleId="Overskrift6Tegn">
    <w:name w:val="Overskrift 6 Tegn"/>
    <w:basedOn w:val="Standardskriftforavsnitt"/>
    <w:link w:val="Overskrift6"/>
    <w:rsid w:val="00C72684"/>
    <w:rPr>
      <w:rFonts w:ascii="Times New Roman" w:eastAsia="Times New Roman" w:hAnsi="Times New Roman" w:cs="Times New Roman"/>
      <w:i/>
      <w:sz w:val="20"/>
      <w:szCs w:val="20"/>
      <w:lang w:val="nb-NO" w:eastAsia="nb-NO"/>
    </w:rPr>
  </w:style>
  <w:style w:type="character" w:customStyle="1" w:styleId="Overskrift7Tegn">
    <w:name w:val="Overskrift 7 Tegn"/>
    <w:basedOn w:val="Standardskriftforavsnitt"/>
    <w:link w:val="Overskrift7"/>
    <w:rsid w:val="00C72684"/>
    <w:rPr>
      <w:rFonts w:ascii="Arial" w:eastAsia="Times New Roman" w:hAnsi="Arial" w:cs="Times New Roman"/>
      <w:sz w:val="20"/>
      <w:szCs w:val="20"/>
      <w:lang w:val="nb-NO" w:eastAsia="nb-NO"/>
    </w:rPr>
  </w:style>
  <w:style w:type="character" w:customStyle="1" w:styleId="Overskrift8Tegn">
    <w:name w:val="Overskrift 8 Tegn"/>
    <w:basedOn w:val="Standardskriftforavsnitt"/>
    <w:link w:val="Overskrift8"/>
    <w:rsid w:val="00C72684"/>
    <w:rPr>
      <w:rFonts w:ascii="Arial" w:eastAsia="Times New Roman" w:hAnsi="Arial" w:cs="Times New Roman"/>
      <w:i/>
      <w:sz w:val="20"/>
      <w:szCs w:val="20"/>
      <w:lang w:val="nb-NO" w:eastAsia="nb-NO"/>
    </w:rPr>
  </w:style>
  <w:style w:type="character" w:customStyle="1" w:styleId="Overskrift9Tegn">
    <w:name w:val="Overskrift 9 Tegn"/>
    <w:basedOn w:val="Standardskriftforavsnitt"/>
    <w:link w:val="Overskrift9"/>
    <w:rsid w:val="00C72684"/>
    <w:rPr>
      <w:rFonts w:ascii="Arial" w:eastAsia="Times New Roman" w:hAnsi="Arial" w:cs="Times New Roman"/>
      <w:b/>
      <w:i/>
      <w:sz w:val="18"/>
      <w:szCs w:val="20"/>
      <w:lang w:val="nb-NO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A5E9F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5E9F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nhideWhenUsed/>
    <w:rsid w:val="006A5E9F"/>
    <w:pPr>
      <w:tabs>
        <w:tab w:val="center" w:pos="4680"/>
        <w:tab w:val="right" w:pos="9360"/>
      </w:tabs>
      <w:spacing w:after="0"/>
    </w:pPr>
  </w:style>
  <w:style w:type="character" w:customStyle="1" w:styleId="TopptekstTegn">
    <w:name w:val="Topptekst Tegn"/>
    <w:basedOn w:val="Standardskriftforavsnitt"/>
    <w:link w:val="Topptekst"/>
    <w:rsid w:val="006A5E9F"/>
    <w:rPr>
      <w:rFonts w:ascii="Verdana" w:hAnsi="Verdana"/>
      <w:sz w:val="20"/>
    </w:rPr>
  </w:style>
  <w:style w:type="paragraph" w:styleId="Bunntekst">
    <w:name w:val="footer"/>
    <w:basedOn w:val="Normal"/>
    <w:link w:val="BunntekstTegn"/>
    <w:uiPriority w:val="99"/>
    <w:unhideWhenUsed/>
    <w:rsid w:val="006A5E9F"/>
    <w:pPr>
      <w:tabs>
        <w:tab w:val="center" w:pos="4680"/>
        <w:tab w:val="right" w:pos="9360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6A5E9F"/>
    <w:rPr>
      <w:rFonts w:ascii="Verdana" w:hAnsi="Verdana"/>
      <w:sz w:val="20"/>
    </w:rPr>
  </w:style>
  <w:style w:type="paragraph" w:styleId="Ingenmellomrom">
    <w:name w:val="No Spacing"/>
    <w:uiPriority w:val="1"/>
    <w:qFormat/>
    <w:rsid w:val="006940D1"/>
    <w:pPr>
      <w:spacing w:after="0"/>
    </w:pPr>
    <w:rPr>
      <w:rFonts w:ascii="Trebuchet MS" w:hAnsi="Trebuchet MS"/>
      <w:sz w:val="20"/>
    </w:rPr>
  </w:style>
  <w:style w:type="paragraph" w:styleId="Listeavsnitt">
    <w:name w:val="List Paragraph"/>
    <w:basedOn w:val="Normal"/>
    <w:uiPriority w:val="34"/>
    <w:qFormat/>
    <w:rsid w:val="00AA6FE0"/>
    <w:pPr>
      <w:spacing w:after="0"/>
      <w:ind w:left="720" w:hanging="2124"/>
    </w:pPr>
    <w:rPr>
      <w:rFonts w:ascii="Calibri" w:eastAsia="Calibri" w:hAnsi="Calibri" w:cs="Times New Roman"/>
      <w:lang w:eastAsia="nb-NO"/>
    </w:rPr>
  </w:style>
  <w:style w:type="table" w:styleId="Fargeriklisteuthevingsfarge5">
    <w:name w:val="Colorful List Accent 5"/>
    <w:basedOn w:val="Vanligtabell"/>
    <w:uiPriority w:val="72"/>
    <w:rsid w:val="00AA6FE0"/>
    <w:pPr>
      <w:spacing w:after="0"/>
    </w:pPr>
    <w:rPr>
      <w:color w:val="000000" w:themeColor="text1"/>
      <w:lang w:val="nb-NO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trutenettuthevingsfarge5">
    <w:name w:val="Colorful Grid Accent 5"/>
    <w:basedOn w:val="Vanligtabell"/>
    <w:uiPriority w:val="73"/>
    <w:rsid w:val="00AA6FE0"/>
    <w:pPr>
      <w:spacing w:after="0"/>
    </w:pPr>
    <w:rPr>
      <w:color w:val="000000" w:themeColor="text1"/>
      <w:lang w:val="nb-NO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customStyle="1" w:styleId="Tekst">
    <w:name w:val="Tekst"/>
    <w:basedOn w:val="Normal"/>
    <w:rsid w:val="00F14CCB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Brdtekstinnrykk">
    <w:name w:val="Body Text Indent"/>
    <w:basedOn w:val="Normal"/>
    <w:link w:val="BrdtekstinnrykkTegn"/>
    <w:rsid w:val="00F14CC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rsid w:val="00F14CCB"/>
    <w:rPr>
      <w:rFonts w:ascii="Times New Roman" w:eastAsia="Times New Roman" w:hAnsi="Times New Roman" w:cs="Times New Roman"/>
      <w:sz w:val="24"/>
      <w:szCs w:val="20"/>
      <w:lang w:val="nb-NO" w:eastAsia="nb-NO"/>
    </w:rPr>
  </w:style>
  <w:style w:type="table" w:customStyle="1" w:styleId="Lysliste1">
    <w:name w:val="Lys liste1"/>
    <w:basedOn w:val="Vanligtabell"/>
    <w:uiPriority w:val="61"/>
    <w:rsid w:val="00F14CC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unhideWhenUsed/>
    <w:rsid w:val="00F14C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9B34F4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9B34F4"/>
    <w:pPr>
      <w:spacing w:after="0"/>
    </w:pPr>
    <w:rPr>
      <w:lang w:val="nb-N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9B34F4"/>
    <w:pPr>
      <w:spacing w:line="276" w:lineRule="auto"/>
      <w:outlineLvl w:val="9"/>
    </w:pPr>
    <w:rPr>
      <w:color w:val="000000" w:themeColor="text1"/>
      <w:sz w:val="28"/>
    </w:rPr>
  </w:style>
  <w:style w:type="paragraph" w:styleId="INNH1">
    <w:name w:val="toc 1"/>
    <w:basedOn w:val="Normal"/>
    <w:next w:val="Normal"/>
    <w:autoRedefine/>
    <w:uiPriority w:val="39"/>
    <w:unhideWhenUsed/>
    <w:rsid w:val="009B34F4"/>
    <w:pPr>
      <w:spacing w:after="100" w:line="276" w:lineRule="auto"/>
    </w:pPr>
  </w:style>
  <w:style w:type="paragraph" w:styleId="INNH2">
    <w:name w:val="toc 2"/>
    <w:basedOn w:val="Normal"/>
    <w:next w:val="Normal"/>
    <w:autoRedefine/>
    <w:uiPriority w:val="39"/>
    <w:unhideWhenUsed/>
    <w:rsid w:val="009B34F4"/>
    <w:pPr>
      <w:spacing w:after="100" w:line="276" w:lineRule="auto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9B34F4"/>
    <w:pPr>
      <w:spacing w:after="100" w:line="276" w:lineRule="auto"/>
      <w:ind w:left="440"/>
    </w:pPr>
  </w:style>
  <w:style w:type="character" w:customStyle="1" w:styleId="apple-style-span">
    <w:name w:val="apple-style-span"/>
    <w:basedOn w:val="Standardskriftforavsnitt"/>
    <w:rsid w:val="00752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789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49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74225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15" w:color="B2C1CA"/>
                        <w:left w:val="single" w:sz="6" w:space="15" w:color="B2C1CA"/>
                        <w:bottom w:val="single" w:sz="6" w:space="15" w:color="B2C1CA"/>
                        <w:right w:val="single" w:sz="6" w:space="15" w:color="B2C1CA"/>
                      </w:divBdr>
                      <w:divsChild>
                        <w:div w:id="16643095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16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7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6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8726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192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21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05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48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63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645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37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894604">
                          <w:marLeft w:val="-225"/>
                          <w:marRight w:val="-22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9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5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01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6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kjema%20og%20maler\Nye%20maler%20fra%20januar%202010\Brevark%20Dahlske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8154640FF4284FA99BF43715CB2ADF" ma:contentTypeVersion="19" ma:contentTypeDescription="Create a new document." ma:contentTypeScope="" ma:versionID="d2b197091bed277e0f77dde1d1357d50">
  <xsd:schema xmlns:xsd="http://www.w3.org/2001/XMLSchema" xmlns:xs="http://www.w3.org/2001/XMLSchema" xmlns:p="http://schemas.microsoft.com/office/2006/metadata/properties" xmlns:ns2="9d32f3b1-b09f-4a2f-be1e-1414ea88dfa2" xmlns:ns3="d6b7539e-6e85-4f52-b49b-281c0cfbd8e1" targetNamespace="http://schemas.microsoft.com/office/2006/metadata/properties" ma:root="true" ma:fieldsID="ef8b3a46fd88fd0aff24f89503e68b6a" ns2:_="" ns3:_="">
    <xsd:import namespace="9d32f3b1-b09f-4a2f-be1e-1414ea88dfa2"/>
    <xsd:import namespace="d6b7539e-6e85-4f52-b49b-281c0cfbd8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2f3b1-b09f-4a2f-be1e-1414ea88d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af8f8e-1e45-4bcb-8b90-291e5972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7539e-6e85-4f52-b49b-281c0cfbd8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9fff6e-4803-42ce-b902-6f6eb4287efa}" ma:internalName="TaxCatchAll" ma:showField="CatchAllData" ma:web="d6b7539e-6e85-4f52-b49b-281c0cfbd8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b7539e-6e85-4f52-b49b-281c0cfbd8e1" xsi:nil="true"/>
    <lcf76f155ced4ddcb4097134ff3c332f xmlns="9d32f3b1-b09f-4a2f-be1e-1414ea88dfa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1EFA7-56D1-4EEE-91E3-8122EBF5EA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5EC01-16BF-4B51-9A34-A61B49C48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32f3b1-b09f-4a2f-be1e-1414ea88dfa2"/>
    <ds:schemaRef ds:uri="d6b7539e-6e85-4f52-b49b-281c0cfbd8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31AED6-FF36-47B4-BA7A-5A795CE7B539}">
  <ds:schemaRefs>
    <ds:schemaRef ds:uri="http://schemas.microsoft.com/office/2006/metadata/properties"/>
    <ds:schemaRef ds:uri="http://schemas.microsoft.com/office/infopath/2007/PartnerControls"/>
    <ds:schemaRef ds:uri="d6b7539e-6e85-4f52-b49b-281c0cfbd8e1"/>
    <ds:schemaRef ds:uri="9d32f3b1-b09f-4a2f-be1e-1414ea88dfa2"/>
  </ds:schemaRefs>
</ds:datastoreItem>
</file>

<file path=customXml/itemProps4.xml><?xml version="1.0" encoding="utf-8"?>
<ds:datastoreItem xmlns:ds="http://schemas.openxmlformats.org/officeDocument/2006/customXml" ds:itemID="{99DB95C3-7F0E-4602-8680-D06583CC5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Brevark Dahlske</Template>
  <TotalTime>1</TotalTime>
  <Pages>2</Pages>
  <Words>76</Words>
  <Characters>403</Characters>
  <Application>Microsoft Office Word</Application>
  <DocSecurity>4</DocSecurity>
  <Lines>3</Lines>
  <Paragraphs>1</Paragraphs>
  <ScaleCrop>false</ScaleCrop>
  <Company>Aust-Agder Fylkeskommune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bsku</dc:creator>
  <cp:keywords/>
  <cp:lastModifiedBy>Mo, Thrine</cp:lastModifiedBy>
  <cp:revision>2</cp:revision>
  <cp:lastPrinted>2024-10-21T06:55:00Z</cp:lastPrinted>
  <dcterms:created xsi:type="dcterms:W3CDTF">2026-09-21T06:35:00Z</dcterms:created>
  <dcterms:modified xsi:type="dcterms:W3CDTF">2026-09-21T06:35:00Z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0x010100AF8154640FF4284FA99BF43715CB2ADF</vt:lpwstr>
  </property>
  <property fmtid="{D5CDD505-2E9C-101B-9397-08002B2CF9AE}" pid="3" name="MediaServiceImageTags">
    <vt:lpwstr/>
  </property>
</Properties>
</file>